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B4902A" w14:textId="77777777" w:rsidR="00E72942" w:rsidRDefault="00946EEC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</w:t>
      </w:r>
      <w:r w:rsidR="006E0BBD">
        <w:rPr>
          <w:rFonts w:ascii="Arial" w:hAnsi="Arial" w:cs="Arial"/>
          <w:b/>
          <w:bCs/>
          <w:sz w:val="28"/>
          <w:szCs w:val="28"/>
        </w:rPr>
        <w:t xml:space="preserve"> </w:t>
      </w:r>
      <w:r w:rsidR="00DC3349">
        <w:rPr>
          <w:rFonts w:ascii="Arial" w:hAnsi="Arial" w:cs="Arial"/>
          <w:b/>
          <w:bCs/>
          <w:sz w:val="28"/>
          <w:szCs w:val="28"/>
        </w:rPr>
        <w:t xml:space="preserve"> </w:t>
      </w:r>
      <w:r w:rsidR="00E72942">
        <w:rPr>
          <w:rFonts w:ascii="Arial" w:hAnsi="Arial" w:cs="Arial"/>
          <w:b/>
          <w:bCs/>
          <w:noProof/>
          <w:sz w:val="28"/>
          <w:szCs w:val="28"/>
          <w:lang w:val="en-GB" w:eastAsia="en-GB" w:bidi="ar-SA"/>
        </w:rPr>
        <w:drawing>
          <wp:inline distT="0" distB="0" distL="0" distR="0" wp14:anchorId="5B32B073" wp14:editId="42A81D12">
            <wp:extent cx="2438400" cy="1308016"/>
            <wp:effectExtent l="19050" t="0" r="0" b="0"/>
            <wp:docPr id="1" name="Picture 1" descr="C:\Documents and Settings\Linda Robichaud\My Documents\Linda\Banana\New 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Linda Robichaud\My Documents\Linda\Banana\New Imag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3080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2246A76" w14:textId="77777777" w:rsidR="006043AA" w:rsidRDefault="00E72942" w:rsidP="00953BB9">
      <w:pPr>
        <w:jc w:val="center"/>
        <w:rPr>
          <w:rFonts w:ascii="Arial" w:hAnsi="Arial" w:cs="Arial"/>
          <w:iCs/>
        </w:rPr>
      </w:pPr>
      <w:bookmarkStart w:id="0" w:name="_Hlk486788419"/>
      <w:r w:rsidRPr="006A2FBB">
        <w:rPr>
          <w:rFonts w:ascii="Arial" w:hAnsi="Arial" w:cs="Arial"/>
          <w:iCs/>
        </w:rPr>
        <w:t>(Scottish Charity No SC04026</w:t>
      </w:r>
      <w:r w:rsidR="00DE1576" w:rsidRPr="006A2FBB">
        <w:rPr>
          <w:rFonts w:ascii="Arial" w:hAnsi="Arial" w:cs="Arial"/>
          <w:iCs/>
        </w:rPr>
        <w:t>8</w:t>
      </w:r>
      <w:r w:rsidRPr="006A2FBB">
        <w:rPr>
          <w:rFonts w:ascii="Arial" w:hAnsi="Arial" w:cs="Arial"/>
          <w:iCs/>
        </w:rPr>
        <w:t>)</w:t>
      </w:r>
      <w:bookmarkEnd w:id="0"/>
    </w:p>
    <w:p w14:paraId="5E0B668F" w14:textId="1614AC58" w:rsidR="00953BB9" w:rsidRPr="006A2FBB" w:rsidRDefault="00953BB9" w:rsidP="00953BB9">
      <w:pPr>
        <w:jc w:val="center"/>
        <w:rPr>
          <w:rFonts w:ascii="Arial" w:hAnsi="Arial" w:cs="Arial"/>
          <w:iCs/>
        </w:rPr>
      </w:pPr>
      <w:r w:rsidRPr="006A2FBB">
        <w:rPr>
          <w:rFonts w:ascii="Arial" w:hAnsi="Arial" w:cs="Arial"/>
          <w:iCs/>
          <w:sz w:val="22"/>
          <w:szCs w:val="22"/>
          <w:lang w:val="en-GB"/>
        </w:rPr>
        <w:t xml:space="preserve">                                                                                                    </w:t>
      </w:r>
    </w:p>
    <w:p w14:paraId="6C693CA7" w14:textId="77777777" w:rsidR="006A2FBB" w:rsidRPr="006C4860" w:rsidRDefault="006A2FBB" w:rsidP="008A6BE9">
      <w:pPr>
        <w:pStyle w:val="Heading2"/>
        <w:spacing w:before="0" w:after="0"/>
        <w:jc w:val="center"/>
        <w:rPr>
          <w:rFonts w:asciiTheme="minorHAnsi" w:hAnsiTheme="minorHAnsi" w:cstheme="minorHAnsi"/>
          <w:i w:val="0"/>
          <w:sz w:val="22"/>
          <w:szCs w:val="22"/>
        </w:rPr>
      </w:pPr>
      <w:bookmarkStart w:id="1" w:name="_Hlk486788606"/>
      <w:r w:rsidRPr="006C4860">
        <w:rPr>
          <w:rFonts w:asciiTheme="minorHAnsi" w:hAnsiTheme="minorHAnsi" w:cstheme="minorHAnsi"/>
          <w:i w:val="0"/>
        </w:rPr>
        <w:t>Kilbraur Wind Farm Community Benefit Trust</w:t>
      </w:r>
    </w:p>
    <w:p w14:paraId="1C48CDA1" w14:textId="0CAE891A" w:rsidR="006A2FBB" w:rsidRPr="006C4860" w:rsidRDefault="006043AA" w:rsidP="008A6BE9">
      <w:pPr>
        <w:pStyle w:val="Heading2"/>
        <w:spacing w:before="0" w:after="0"/>
        <w:jc w:val="center"/>
        <w:rPr>
          <w:rFonts w:asciiTheme="minorHAnsi" w:hAnsiTheme="minorHAnsi" w:cstheme="minorHAnsi"/>
          <w:i w:val="0"/>
        </w:rPr>
      </w:pPr>
      <w:r>
        <w:rPr>
          <w:rFonts w:asciiTheme="minorHAnsi" w:hAnsiTheme="minorHAnsi" w:cstheme="minorHAnsi"/>
          <w:i w:val="0"/>
        </w:rPr>
        <w:t>Pre-</w:t>
      </w:r>
      <w:r w:rsidR="00084944">
        <w:rPr>
          <w:rFonts w:asciiTheme="minorHAnsi" w:hAnsiTheme="minorHAnsi" w:cstheme="minorHAnsi"/>
          <w:i w:val="0"/>
        </w:rPr>
        <w:t>Assessment</w:t>
      </w:r>
      <w:r w:rsidR="00F96421">
        <w:rPr>
          <w:rFonts w:asciiTheme="minorHAnsi" w:hAnsiTheme="minorHAnsi" w:cstheme="minorHAnsi"/>
          <w:i w:val="0"/>
        </w:rPr>
        <w:t xml:space="preserve"> Notes</w:t>
      </w:r>
    </w:p>
    <w:p w14:paraId="6DC21795" w14:textId="0A124FFB" w:rsidR="006D5568" w:rsidRDefault="000B4997" w:rsidP="008A6BE9">
      <w:pPr>
        <w:pStyle w:val="Heading2"/>
        <w:spacing w:before="0" w:after="0"/>
        <w:jc w:val="center"/>
        <w:rPr>
          <w:rFonts w:asciiTheme="minorHAnsi" w:hAnsiTheme="minorHAnsi" w:cstheme="minorHAnsi"/>
          <w:i w:val="0"/>
        </w:rPr>
      </w:pPr>
      <w:r>
        <w:rPr>
          <w:rFonts w:asciiTheme="minorHAnsi" w:hAnsiTheme="minorHAnsi" w:cstheme="minorHAnsi"/>
          <w:i w:val="0"/>
        </w:rPr>
        <w:t xml:space="preserve">Thursday, </w:t>
      </w:r>
      <w:r w:rsidR="00246135">
        <w:rPr>
          <w:rFonts w:asciiTheme="minorHAnsi" w:hAnsiTheme="minorHAnsi" w:cstheme="minorHAnsi"/>
          <w:i w:val="0"/>
        </w:rPr>
        <w:t>12</w:t>
      </w:r>
      <w:r w:rsidR="00246135" w:rsidRPr="00246135">
        <w:rPr>
          <w:rFonts w:asciiTheme="minorHAnsi" w:hAnsiTheme="minorHAnsi" w:cstheme="minorHAnsi"/>
          <w:i w:val="0"/>
          <w:vertAlign w:val="superscript"/>
        </w:rPr>
        <w:t>th</w:t>
      </w:r>
      <w:r w:rsidR="00246135">
        <w:rPr>
          <w:rFonts w:asciiTheme="minorHAnsi" w:hAnsiTheme="minorHAnsi" w:cstheme="minorHAnsi"/>
          <w:i w:val="0"/>
        </w:rPr>
        <w:t xml:space="preserve"> February</w:t>
      </w:r>
      <w:r w:rsidR="006043AA">
        <w:rPr>
          <w:rFonts w:asciiTheme="minorHAnsi" w:hAnsiTheme="minorHAnsi" w:cstheme="minorHAnsi"/>
          <w:i w:val="0"/>
        </w:rPr>
        <w:t xml:space="preserve"> 2026</w:t>
      </w:r>
      <w:r w:rsidR="006A2FBB" w:rsidRPr="006C4860">
        <w:rPr>
          <w:rFonts w:asciiTheme="minorHAnsi" w:hAnsiTheme="minorHAnsi" w:cstheme="minorHAnsi"/>
          <w:i w:val="0"/>
        </w:rPr>
        <w:t xml:space="preserve"> </w:t>
      </w:r>
      <w:r w:rsidR="00D51DE8">
        <w:rPr>
          <w:rFonts w:asciiTheme="minorHAnsi" w:hAnsiTheme="minorHAnsi" w:cstheme="minorHAnsi"/>
          <w:i w:val="0"/>
        </w:rPr>
        <w:t>a</w:t>
      </w:r>
      <w:r w:rsidR="006A2FBB" w:rsidRPr="006C4860">
        <w:rPr>
          <w:rFonts w:asciiTheme="minorHAnsi" w:hAnsiTheme="minorHAnsi" w:cstheme="minorHAnsi"/>
          <w:i w:val="0"/>
        </w:rPr>
        <w:t xml:space="preserve">t </w:t>
      </w:r>
      <w:r w:rsidR="00D51DE8">
        <w:rPr>
          <w:rFonts w:asciiTheme="minorHAnsi" w:hAnsiTheme="minorHAnsi" w:cstheme="minorHAnsi"/>
          <w:i w:val="0"/>
        </w:rPr>
        <w:t>7</w:t>
      </w:r>
      <w:r w:rsidR="006A2FBB" w:rsidRPr="006C4860">
        <w:rPr>
          <w:rFonts w:asciiTheme="minorHAnsi" w:hAnsiTheme="minorHAnsi" w:cstheme="minorHAnsi"/>
          <w:i w:val="0"/>
        </w:rPr>
        <w:t>pm</w:t>
      </w:r>
    </w:p>
    <w:p w14:paraId="5AC6EFA8" w14:textId="6B6A55A7" w:rsidR="006D5568" w:rsidRPr="006D5568" w:rsidRDefault="006043AA" w:rsidP="008A6BE9">
      <w:pPr>
        <w:pStyle w:val="Heading2"/>
        <w:spacing w:before="0" w:after="0"/>
        <w:jc w:val="center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i w:val="0"/>
        </w:rPr>
        <w:t>Via MS Teams</w:t>
      </w:r>
    </w:p>
    <w:p w14:paraId="6B519C21" w14:textId="77777777" w:rsidR="006A2FBB" w:rsidRPr="00E43C48" w:rsidRDefault="006A2FBB" w:rsidP="008A6BE9">
      <w:pPr>
        <w:rPr>
          <w:sz w:val="28"/>
          <w:szCs w:val="28"/>
        </w:rPr>
      </w:pPr>
    </w:p>
    <w:p w14:paraId="31AD966F" w14:textId="277A89EB" w:rsidR="00D93F4F" w:rsidRPr="00320708" w:rsidRDefault="00F1357B" w:rsidP="008A6BE9">
      <w:pPr>
        <w:pStyle w:val="ListParagraph"/>
        <w:widowControl w:val="0"/>
        <w:numPr>
          <w:ilvl w:val="0"/>
          <w:numId w:val="3"/>
        </w:numPr>
        <w:contextualSpacing w:val="0"/>
        <w:rPr>
          <w:rFonts w:asciiTheme="minorHAnsi" w:hAnsiTheme="minorHAnsi" w:cstheme="minorHAnsi"/>
          <w:b/>
          <w:bCs/>
          <w:sz w:val="28"/>
          <w:szCs w:val="28"/>
        </w:rPr>
      </w:pPr>
      <w:proofErr w:type="gramStart"/>
      <w:r w:rsidRPr="00320708">
        <w:rPr>
          <w:rFonts w:asciiTheme="minorHAnsi" w:hAnsiTheme="minorHAnsi" w:cstheme="minorHAnsi"/>
          <w:b/>
          <w:bCs/>
          <w:sz w:val="28"/>
          <w:szCs w:val="28"/>
        </w:rPr>
        <w:t>Present:-</w:t>
      </w:r>
      <w:proofErr w:type="gramEnd"/>
    </w:p>
    <w:p w14:paraId="2F3EB7BC" w14:textId="77777777" w:rsidR="0035341B" w:rsidRPr="00870F60" w:rsidRDefault="0035341B" w:rsidP="008A6BE9">
      <w:pPr>
        <w:pStyle w:val="ListParagraph"/>
        <w:widowControl w:val="0"/>
        <w:ind w:left="360"/>
        <w:contextualSpacing w:val="0"/>
        <w:rPr>
          <w:rFonts w:asciiTheme="minorHAnsi" w:hAnsiTheme="minorHAnsi" w:cstheme="minorHAnsi"/>
          <w:sz w:val="28"/>
          <w:szCs w:val="28"/>
        </w:rPr>
      </w:pPr>
      <w:proofErr w:type="gramStart"/>
      <w:r w:rsidRPr="00870F60">
        <w:rPr>
          <w:rFonts w:asciiTheme="minorHAnsi" w:hAnsiTheme="minorHAnsi" w:cstheme="minorHAnsi"/>
          <w:sz w:val="28"/>
          <w:szCs w:val="28"/>
        </w:rPr>
        <w:t>Brora:-</w:t>
      </w:r>
      <w:proofErr w:type="gramEnd"/>
      <w:r w:rsidRPr="00870F60">
        <w:rPr>
          <w:rFonts w:asciiTheme="minorHAnsi" w:hAnsiTheme="minorHAnsi" w:cstheme="minorHAnsi"/>
          <w:sz w:val="28"/>
          <w:szCs w:val="28"/>
        </w:rPr>
        <w:t xml:space="preserve"> </w:t>
      </w:r>
      <w:r w:rsidR="00F1357B" w:rsidRPr="00870F60">
        <w:rPr>
          <w:rFonts w:asciiTheme="minorHAnsi" w:hAnsiTheme="minorHAnsi" w:cstheme="minorHAnsi"/>
          <w:sz w:val="28"/>
          <w:szCs w:val="28"/>
        </w:rPr>
        <w:t xml:space="preserve">Becky </w:t>
      </w:r>
      <w:proofErr w:type="gramStart"/>
      <w:r w:rsidR="00F1357B" w:rsidRPr="00870F60">
        <w:rPr>
          <w:rFonts w:asciiTheme="minorHAnsi" w:hAnsiTheme="minorHAnsi" w:cstheme="minorHAnsi"/>
          <w:sz w:val="28"/>
          <w:szCs w:val="28"/>
        </w:rPr>
        <w:t>Clay</w:t>
      </w:r>
      <w:r w:rsidR="00EA79AE" w:rsidRPr="00870F60">
        <w:rPr>
          <w:rFonts w:asciiTheme="minorHAnsi" w:hAnsiTheme="minorHAnsi" w:cstheme="minorHAnsi"/>
          <w:sz w:val="28"/>
          <w:szCs w:val="28"/>
        </w:rPr>
        <w:t>(</w:t>
      </w:r>
      <w:proofErr w:type="gramEnd"/>
      <w:r w:rsidR="00EA79AE" w:rsidRPr="00870F60">
        <w:rPr>
          <w:rFonts w:asciiTheme="minorHAnsi" w:hAnsiTheme="minorHAnsi" w:cstheme="minorHAnsi"/>
          <w:sz w:val="28"/>
          <w:szCs w:val="28"/>
        </w:rPr>
        <w:t>BC), David Andrew (DA)</w:t>
      </w:r>
    </w:p>
    <w:p w14:paraId="45FC65E2" w14:textId="23F0D019" w:rsidR="00F1357B" w:rsidRPr="00870F60" w:rsidRDefault="0035341B" w:rsidP="008A6BE9">
      <w:pPr>
        <w:pStyle w:val="ListParagraph"/>
        <w:widowControl w:val="0"/>
        <w:ind w:left="360"/>
        <w:contextualSpacing w:val="0"/>
        <w:rPr>
          <w:rFonts w:asciiTheme="minorHAnsi" w:hAnsiTheme="minorHAnsi" w:cstheme="minorHAnsi"/>
          <w:sz w:val="28"/>
          <w:szCs w:val="28"/>
          <w:lang w:val="en-GB"/>
        </w:rPr>
      </w:pPr>
      <w:proofErr w:type="gramStart"/>
      <w:r w:rsidRPr="00870F60">
        <w:rPr>
          <w:rFonts w:asciiTheme="minorHAnsi" w:hAnsiTheme="minorHAnsi" w:cstheme="minorHAnsi"/>
          <w:sz w:val="28"/>
          <w:szCs w:val="28"/>
          <w:lang w:val="en-GB"/>
        </w:rPr>
        <w:t>Rogart:-</w:t>
      </w:r>
      <w:proofErr w:type="gramEnd"/>
      <w:r w:rsidRPr="00870F60">
        <w:rPr>
          <w:rFonts w:asciiTheme="minorHAnsi" w:hAnsiTheme="minorHAnsi" w:cstheme="minorHAnsi"/>
          <w:sz w:val="28"/>
          <w:szCs w:val="28"/>
          <w:lang w:val="en-GB"/>
        </w:rPr>
        <w:t xml:space="preserve"> Frank </w:t>
      </w:r>
      <w:proofErr w:type="gramStart"/>
      <w:r w:rsidRPr="00870F60">
        <w:rPr>
          <w:rFonts w:asciiTheme="minorHAnsi" w:hAnsiTheme="minorHAnsi" w:cstheme="minorHAnsi"/>
          <w:sz w:val="28"/>
          <w:szCs w:val="28"/>
          <w:lang w:val="en-GB"/>
        </w:rPr>
        <w:t>Roach(</w:t>
      </w:r>
      <w:proofErr w:type="gramEnd"/>
      <w:r w:rsidRPr="00870F60">
        <w:rPr>
          <w:rFonts w:asciiTheme="minorHAnsi" w:hAnsiTheme="minorHAnsi" w:cstheme="minorHAnsi"/>
          <w:sz w:val="28"/>
          <w:szCs w:val="28"/>
          <w:lang w:val="en-GB"/>
        </w:rPr>
        <w:t xml:space="preserve">FR), </w:t>
      </w:r>
    </w:p>
    <w:p w14:paraId="76D9CD2A" w14:textId="2C6DAB43" w:rsidR="0035341B" w:rsidRPr="00870F60" w:rsidRDefault="0035341B" w:rsidP="008A6BE9">
      <w:pPr>
        <w:pStyle w:val="ListParagraph"/>
        <w:widowControl w:val="0"/>
        <w:ind w:left="360"/>
        <w:contextualSpacing w:val="0"/>
        <w:rPr>
          <w:rFonts w:asciiTheme="minorHAnsi" w:hAnsiTheme="minorHAnsi" w:cstheme="minorHAnsi"/>
          <w:sz w:val="28"/>
          <w:szCs w:val="28"/>
        </w:rPr>
      </w:pPr>
      <w:proofErr w:type="gramStart"/>
      <w:r w:rsidRPr="00870F60">
        <w:rPr>
          <w:rFonts w:asciiTheme="minorHAnsi" w:hAnsiTheme="minorHAnsi" w:cstheme="minorHAnsi"/>
          <w:sz w:val="28"/>
          <w:szCs w:val="28"/>
        </w:rPr>
        <w:t>Golspie:-</w:t>
      </w:r>
      <w:proofErr w:type="gramEnd"/>
      <w:r w:rsidRPr="00870F60">
        <w:rPr>
          <w:rFonts w:asciiTheme="minorHAnsi" w:hAnsiTheme="minorHAnsi" w:cstheme="minorHAnsi"/>
          <w:sz w:val="28"/>
          <w:szCs w:val="28"/>
        </w:rPr>
        <w:t xml:space="preserve"> Alison Cameron (AC)</w:t>
      </w:r>
    </w:p>
    <w:p w14:paraId="32269D5A" w14:textId="77777777" w:rsidR="00910665" w:rsidRPr="00870F60" w:rsidRDefault="00910665" w:rsidP="008A6BE9">
      <w:pPr>
        <w:pStyle w:val="ListParagraph"/>
        <w:widowControl w:val="0"/>
        <w:ind w:left="360"/>
        <w:contextualSpacing w:val="0"/>
        <w:rPr>
          <w:rFonts w:asciiTheme="minorHAnsi" w:hAnsiTheme="minorHAnsi" w:cstheme="minorHAnsi"/>
          <w:sz w:val="28"/>
          <w:szCs w:val="28"/>
        </w:rPr>
      </w:pPr>
    </w:p>
    <w:p w14:paraId="470AFEC6" w14:textId="6B57658B" w:rsidR="00294094" w:rsidRPr="00E0329B" w:rsidRDefault="0035341B" w:rsidP="00CD4126">
      <w:pPr>
        <w:pStyle w:val="ListParagraph"/>
        <w:widowControl w:val="0"/>
        <w:ind w:left="360"/>
        <w:contextualSpacing w:val="0"/>
        <w:rPr>
          <w:rFonts w:asciiTheme="minorHAnsi" w:hAnsiTheme="minorHAnsi" w:cstheme="minorHAnsi"/>
          <w:sz w:val="28"/>
          <w:szCs w:val="28"/>
        </w:rPr>
      </w:pPr>
      <w:r w:rsidRPr="00E0329B">
        <w:rPr>
          <w:rFonts w:asciiTheme="minorHAnsi" w:hAnsiTheme="minorHAnsi" w:cstheme="minorHAnsi"/>
          <w:sz w:val="28"/>
          <w:szCs w:val="28"/>
        </w:rPr>
        <w:t xml:space="preserve">In </w:t>
      </w:r>
      <w:proofErr w:type="gramStart"/>
      <w:r w:rsidRPr="00E0329B">
        <w:rPr>
          <w:rFonts w:asciiTheme="minorHAnsi" w:hAnsiTheme="minorHAnsi" w:cstheme="minorHAnsi"/>
          <w:sz w:val="28"/>
          <w:szCs w:val="28"/>
        </w:rPr>
        <w:t>attendance:-</w:t>
      </w:r>
      <w:proofErr w:type="gramEnd"/>
      <w:r w:rsidR="00987ACC" w:rsidRPr="00E0329B">
        <w:rPr>
          <w:rFonts w:asciiTheme="minorHAnsi" w:hAnsiTheme="minorHAnsi" w:cstheme="minorHAnsi"/>
          <w:sz w:val="28"/>
          <w:szCs w:val="28"/>
        </w:rPr>
        <w:t xml:space="preserve"> </w:t>
      </w:r>
      <w:r w:rsidR="00CD4126" w:rsidRPr="00E0329B">
        <w:rPr>
          <w:rFonts w:asciiTheme="minorHAnsi" w:hAnsiTheme="minorHAnsi" w:cstheme="minorHAnsi"/>
          <w:sz w:val="28"/>
          <w:szCs w:val="28"/>
        </w:rPr>
        <w:t xml:space="preserve">Erin Murchie (EM), Nadara, </w:t>
      </w:r>
      <w:r w:rsidR="00910665" w:rsidRPr="00E0329B">
        <w:rPr>
          <w:rFonts w:asciiTheme="minorHAnsi" w:hAnsiTheme="minorHAnsi" w:cstheme="minorHAnsi"/>
          <w:sz w:val="28"/>
          <w:szCs w:val="28"/>
        </w:rPr>
        <w:t>Christine Ross (CR) VGS</w:t>
      </w:r>
      <w:r w:rsidR="00096B40" w:rsidRPr="00E0329B">
        <w:rPr>
          <w:rFonts w:asciiTheme="minorHAnsi" w:hAnsiTheme="minorHAnsi" w:cstheme="minorHAnsi"/>
          <w:sz w:val="28"/>
          <w:szCs w:val="28"/>
        </w:rPr>
        <w:t xml:space="preserve"> </w:t>
      </w:r>
      <w:r w:rsidR="00CD4126" w:rsidRPr="00E0329B">
        <w:rPr>
          <w:rFonts w:asciiTheme="minorHAnsi" w:hAnsiTheme="minorHAnsi" w:cstheme="minorHAnsi"/>
          <w:sz w:val="28"/>
          <w:szCs w:val="28"/>
        </w:rPr>
        <w:t xml:space="preserve">and </w:t>
      </w:r>
      <w:r w:rsidR="00096B40" w:rsidRPr="00E0329B">
        <w:rPr>
          <w:rFonts w:asciiTheme="minorHAnsi" w:hAnsiTheme="minorHAnsi" w:cstheme="minorHAnsi"/>
          <w:sz w:val="28"/>
          <w:szCs w:val="28"/>
        </w:rPr>
        <w:t xml:space="preserve">Iain Miller (IM)  </w:t>
      </w:r>
    </w:p>
    <w:p w14:paraId="6112C38D" w14:textId="77777777" w:rsidR="00910665" w:rsidRPr="00E0329B" w:rsidRDefault="00910665" w:rsidP="008A6BE9">
      <w:pPr>
        <w:pStyle w:val="ListParagraph"/>
        <w:widowControl w:val="0"/>
        <w:ind w:left="360"/>
        <w:contextualSpacing w:val="0"/>
        <w:rPr>
          <w:rFonts w:asciiTheme="minorHAnsi" w:hAnsiTheme="minorHAnsi" w:cstheme="minorHAnsi"/>
          <w:sz w:val="28"/>
          <w:szCs w:val="28"/>
        </w:rPr>
      </w:pPr>
    </w:p>
    <w:p w14:paraId="788DEEDC" w14:textId="5B7EFF79" w:rsidR="00910665" w:rsidRPr="00320708" w:rsidRDefault="00910665" w:rsidP="008A6BE9">
      <w:pPr>
        <w:pStyle w:val="ListParagraph"/>
        <w:widowControl w:val="0"/>
        <w:numPr>
          <w:ilvl w:val="0"/>
          <w:numId w:val="3"/>
        </w:numPr>
        <w:contextualSpacing w:val="0"/>
        <w:rPr>
          <w:rFonts w:asciiTheme="minorHAnsi" w:hAnsiTheme="minorHAnsi" w:cstheme="minorHAnsi"/>
          <w:b/>
          <w:bCs/>
          <w:sz w:val="28"/>
          <w:szCs w:val="28"/>
        </w:rPr>
      </w:pPr>
      <w:r w:rsidRPr="00320708">
        <w:rPr>
          <w:rFonts w:asciiTheme="minorHAnsi" w:hAnsiTheme="minorHAnsi" w:cstheme="minorHAnsi"/>
          <w:b/>
          <w:bCs/>
          <w:sz w:val="28"/>
          <w:szCs w:val="28"/>
        </w:rPr>
        <w:t>Apologies</w:t>
      </w:r>
    </w:p>
    <w:p w14:paraId="6D5C3397" w14:textId="2F47CF8A" w:rsidR="00910665" w:rsidRPr="00870F60" w:rsidRDefault="00407D45" w:rsidP="00F07C5C">
      <w:pPr>
        <w:pStyle w:val="ListParagraph"/>
        <w:spacing w:after="160" w:line="278" w:lineRule="auto"/>
        <w:ind w:left="360"/>
        <w:rPr>
          <w:rFonts w:asciiTheme="minorHAnsi" w:hAnsiTheme="minorHAnsi" w:cstheme="minorHAnsi"/>
          <w:sz w:val="28"/>
          <w:szCs w:val="28"/>
        </w:rPr>
      </w:pPr>
      <w:r w:rsidRPr="00870F60">
        <w:rPr>
          <w:rFonts w:asciiTheme="minorHAnsi" w:hAnsiTheme="minorHAnsi" w:cstheme="minorHAnsi"/>
          <w:sz w:val="28"/>
          <w:szCs w:val="28"/>
        </w:rPr>
        <w:t xml:space="preserve">BC opened the meeting and noted apologies from </w:t>
      </w:r>
      <w:r w:rsidR="00246135" w:rsidRPr="00870F60">
        <w:rPr>
          <w:rFonts w:asciiTheme="minorHAnsi" w:hAnsiTheme="minorHAnsi" w:cstheme="minorHAnsi"/>
          <w:sz w:val="28"/>
          <w:szCs w:val="28"/>
        </w:rPr>
        <w:t>R</w:t>
      </w:r>
      <w:r w:rsidR="00F07C5C" w:rsidRPr="00870F60">
        <w:rPr>
          <w:rFonts w:asciiTheme="minorHAnsi" w:hAnsiTheme="minorHAnsi" w:cstheme="minorHAnsi"/>
          <w:sz w:val="28"/>
          <w:szCs w:val="28"/>
        </w:rPr>
        <w:t>achel Allan</w:t>
      </w:r>
      <w:r w:rsidRPr="00870F60">
        <w:rPr>
          <w:rFonts w:asciiTheme="minorHAnsi" w:hAnsiTheme="minorHAnsi" w:cstheme="minorHAnsi"/>
          <w:sz w:val="28"/>
          <w:szCs w:val="28"/>
        </w:rPr>
        <w:t>.</w:t>
      </w:r>
    </w:p>
    <w:p w14:paraId="00CA803C" w14:textId="77777777" w:rsidR="00F07C5C" w:rsidRPr="00870F60" w:rsidRDefault="00F07C5C" w:rsidP="00F07C5C">
      <w:pPr>
        <w:pStyle w:val="ListParagraph"/>
        <w:spacing w:after="160" w:line="278" w:lineRule="auto"/>
        <w:ind w:left="360"/>
        <w:rPr>
          <w:rFonts w:asciiTheme="minorHAnsi" w:hAnsiTheme="minorHAnsi" w:cstheme="minorHAnsi"/>
          <w:sz w:val="28"/>
          <w:szCs w:val="28"/>
        </w:rPr>
      </w:pPr>
    </w:p>
    <w:p w14:paraId="7CD98830" w14:textId="4868D3B0" w:rsidR="006A2FBB" w:rsidRPr="00320708" w:rsidRDefault="006A2FBB" w:rsidP="008A6BE9">
      <w:pPr>
        <w:pStyle w:val="ListParagraph"/>
        <w:widowControl w:val="0"/>
        <w:numPr>
          <w:ilvl w:val="0"/>
          <w:numId w:val="3"/>
        </w:numPr>
        <w:contextualSpacing w:val="0"/>
        <w:rPr>
          <w:rFonts w:asciiTheme="minorHAnsi" w:hAnsiTheme="minorHAnsi" w:cstheme="minorHAnsi"/>
          <w:b/>
          <w:bCs/>
          <w:sz w:val="28"/>
          <w:szCs w:val="28"/>
        </w:rPr>
      </w:pPr>
      <w:r w:rsidRPr="00320708">
        <w:rPr>
          <w:rFonts w:asciiTheme="minorHAnsi" w:hAnsiTheme="minorHAnsi" w:cstheme="minorHAnsi"/>
          <w:b/>
          <w:bCs/>
          <w:sz w:val="28"/>
          <w:szCs w:val="28"/>
        </w:rPr>
        <w:t>Declarations of Interest</w:t>
      </w:r>
    </w:p>
    <w:p w14:paraId="6E3AD6B5" w14:textId="12DF6974" w:rsidR="007C0AD8" w:rsidRPr="00870F60" w:rsidRDefault="007C0AD8" w:rsidP="008A6BE9">
      <w:pPr>
        <w:widowControl w:val="0"/>
        <w:ind w:left="360"/>
        <w:rPr>
          <w:rFonts w:asciiTheme="minorHAnsi" w:hAnsiTheme="minorHAnsi" w:cstheme="minorHAnsi"/>
          <w:sz w:val="28"/>
          <w:szCs w:val="28"/>
        </w:rPr>
      </w:pPr>
      <w:r w:rsidRPr="00870F60">
        <w:rPr>
          <w:rFonts w:asciiTheme="minorHAnsi" w:hAnsiTheme="minorHAnsi" w:cstheme="minorHAnsi"/>
          <w:sz w:val="28"/>
          <w:szCs w:val="28"/>
        </w:rPr>
        <w:t>Nothing declare</w:t>
      </w:r>
      <w:r w:rsidR="00320708">
        <w:rPr>
          <w:rFonts w:asciiTheme="minorHAnsi" w:hAnsiTheme="minorHAnsi" w:cstheme="minorHAnsi"/>
          <w:sz w:val="28"/>
          <w:szCs w:val="28"/>
        </w:rPr>
        <w:t>d</w:t>
      </w:r>
      <w:r w:rsidRPr="00870F60">
        <w:rPr>
          <w:rFonts w:asciiTheme="minorHAnsi" w:hAnsiTheme="minorHAnsi" w:cstheme="minorHAnsi"/>
          <w:sz w:val="28"/>
          <w:szCs w:val="28"/>
        </w:rPr>
        <w:t>.</w:t>
      </w:r>
    </w:p>
    <w:p w14:paraId="6F9C4BFE" w14:textId="77777777" w:rsidR="00344B6E" w:rsidRPr="00870F60" w:rsidRDefault="00344B6E" w:rsidP="008A6BE9">
      <w:pPr>
        <w:widowControl w:val="0"/>
        <w:ind w:left="360"/>
        <w:rPr>
          <w:rFonts w:asciiTheme="minorHAnsi" w:hAnsiTheme="minorHAnsi" w:cstheme="minorHAnsi"/>
          <w:sz w:val="28"/>
          <w:szCs w:val="28"/>
        </w:rPr>
      </w:pPr>
    </w:p>
    <w:p w14:paraId="478F7531" w14:textId="70D4654B" w:rsidR="00F07C5C" w:rsidRPr="00320708" w:rsidRDefault="00F07C5C" w:rsidP="008A6BE9">
      <w:pPr>
        <w:pStyle w:val="ListParagraph"/>
        <w:widowControl w:val="0"/>
        <w:numPr>
          <w:ilvl w:val="0"/>
          <w:numId w:val="3"/>
        </w:numPr>
        <w:contextualSpacing w:val="0"/>
        <w:rPr>
          <w:rFonts w:asciiTheme="minorHAnsi" w:hAnsiTheme="minorHAnsi" w:cstheme="minorHAnsi"/>
          <w:b/>
          <w:bCs/>
          <w:sz w:val="28"/>
          <w:szCs w:val="28"/>
        </w:rPr>
      </w:pPr>
      <w:r w:rsidRPr="00320708">
        <w:rPr>
          <w:rFonts w:asciiTheme="minorHAnsi" w:hAnsiTheme="minorHAnsi" w:cstheme="minorHAnsi"/>
          <w:b/>
          <w:bCs/>
          <w:sz w:val="28"/>
          <w:szCs w:val="28"/>
        </w:rPr>
        <w:t xml:space="preserve">Minutes of </w:t>
      </w:r>
      <w:r w:rsidR="00C447DE" w:rsidRPr="00320708">
        <w:rPr>
          <w:rFonts w:asciiTheme="minorHAnsi" w:hAnsiTheme="minorHAnsi" w:cstheme="minorHAnsi"/>
          <w:b/>
          <w:bCs/>
          <w:sz w:val="28"/>
          <w:szCs w:val="28"/>
        </w:rPr>
        <w:t>meetings</w:t>
      </w:r>
      <w:r w:rsidR="00C447DE" w:rsidRPr="00320708">
        <w:rPr>
          <w:rFonts w:asciiTheme="minorHAnsi" w:hAnsiTheme="minorHAnsi" w:cstheme="minorHAnsi"/>
          <w:b/>
          <w:bCs/>
          <w:sz w:val="28"/>
          <w:szCs w:val="28"/>
        </w:rPr>
        <w:tab/>
        <w:t>9</w:t>
      </w:r>
      <w:r w:rsidR="00C447DE" w:rsidRPr="00320708">
        <w:rPr>
          <w:rFonts w:asciiTheme="minorHAnsi" w:hAnsiTheme="minorHAnsi" w:cstheme="minorHAnsi"/>
          <w:b/>
          <w:bCs/>
          <w:sz w:val="28"/>
          <w:szCs w:val="28"/>
          <w:vertAlign w:val="superscript"/>
        </w:rPr>
        <w:t>th</w:t>
      </w:r>
      <w:r w:rsidR="00C447DE" w:rsidRPr="00320708">
        <w:rPr>
          <w:rFonts w:asciiTheme="minorHAnsi" w:hAnsiTheme="minorHAnsi" w:cstheme="minorHAnsi"/>
          <w:b/>
          <w:bCs/>
          <w:sz w:val="28"/>
          <w:szCs w:val="28"/>
        </w:rPr>
        <w:t xml:space="preserve"> October 2025 and Pre-assessment 15</w:t>
      </w:r>
      <w:r w:rsidR="00C447DE" w:rsidRPr="00320708">
        <w:rPr>
          <w:rFonts w:asciiTheme="minorHAnsi" w:hAnsiTheme="minorHAnsi" w:cstheme="minorHAnsi"/>
          <w:b/>
          <w:bCs/>
          <w:sz w:val="28"/>
          <w:szCs w:val="28"/>
          <w:vertAlign w:val="superscript"/>
        </w:rPr>
        <w:t>th</w:t>
      </w:r>
      <w:r w:rsidR="00C447DE" w:rsidRPr="00320708">
        <w:rPr>
          <w:rFonts w:asciiTheme="minorHAnsi" w:hAnsiTheme="minorHAnsi" w:cstheme="minorHAnsi"/>
          <w:b/>
          <w:bCs/>
          <w:sz w:val="28"/>
          <w:szCs w:val="28"/>
        </w:rPr>
        <w:t xml:space="preserve"> January 2026</w:t>
      </w:r>
    </w:p>
    <w:p w14:paraId="48776FC1" w14:textId="084962F1" w:rsidR="00C447DE" w:rsidRPr="00870F60" w:rsidRDefault="00256E4A" w:rsidP="00C447DE">
      <w:pPr>
        <w:pStyle w:val="ListParagraph"/>
        <w:widowControl w:val="0"/>
        <w:ind w:left="360"/>
        <w:contextualSpacing w:val="0"/>
        <w:rPr>
          <w:rFonts w:asciiTheme="minorHAnsi" w:hAnsiTheme="minorHAnsi" w:cstheme="minorHAnsi"/>
          <w:sz w:val="28"/>
          <w:szCs w:val="28"/>
        </w:rPr>
      </w:pPr>
      <w:r w:rsidRPr="00870F60">
        <w:rPr>
          <w:rFonts w:asciiTheme="minorHAnsi" w:hAnsiTheme="minorHAnsi" w:cstheme="minorHAnsi"/>
          <w:sz w:val="28"/>
          <w:szCs w:val="28"/>
        </w:rPr>
        <w:t>These minutes were wholly approved by those present.</w:t>
      </w:r>
    </w:p>
    <w:p w14:paraId="0618909E" w14:textId="77777777" w:rsidR="00256E4A" w:rsidRPr="00870F60" w:rsidRDefault="00256E4A" w:rsidP="00C447DE">
      <w:pPr>
        <w:pStyle w:val="ListParagraph"/>
        <w:widowControl w:val="0"/>
        <w:ind w:left="360"/>
        <w:contextualSpacing w:val="0"/>
        <w:rPr>
          <w:rFonts w:asciiTheme="minorHAnsi" w:hAnsiTheme="minorHAnsi" w:cstheme="minorHAnsi"/>
          <w:sz w:val="28"/>
          <w:szCs w:val="28"/>
        </w:rPr>
      </w:pPr>
    </w:p>
    <w:p w14:paraId="35ED0FA5" w14:textId="7DD7E8BA" w:rsidR="00096B40" w:rsidRPr="00870F60" w:rsidRDefault="00096B40" w:rsidP="00C447DE">
      <w:pPr>
        <w:pStyle w:val="ListParagraph"/>
        <w:widowControl w:val="0"/>
        <w:ind w:left="360"/>
        <w:contextualSpacing w:val="0"/>
        <w:rPr>
          <w:rFonts w:asciiTheme="minorHAnsi" w:hAnsiTheme="minorHAnsi" w:cstheme="minorHAnsi"/>
          <w:sz w:val="28"/>
          <w:szCs w:val="28"/>
        </w:rPr>
      </w:pPr>
      <w:r w:rsidRPr="00870F60">
        <w:rPr>
          <w:rFonts w:asciiTheme="minorHAnsi" w:hAnsiTheme="minorHAnsi" w:cstheme="minorHAnsi"/>
          <w:sz w:val="28"/>
          <w:szCs w:val="28"/>
        </w:rPr>
        <w:t xml:space="preserve">Matters Arising not elsewhere on the </w:t>
      </w:r>
      <w:proofErr w:type="gramStart"/>
      <w:r w:rsidRPr="00870F60">
        <w:rPr>
          <w:rFonts w:asciiTheme="minorHAnsi" w:hAnsiTheme="minorHAnsi" w:cstheme="minorHAnsi"/>
          <w:sz w:val="28"/>
          <w:szCs w:val="28"/>
        </w:rPr>
        <w:t>agenda</w:t>
      </w:r>
      <w:r w:rsidR="004A038E" w:rsidRPr="00870F60">
        <w:rPr>
          <w:rFonts w:asciiTheme="minorHAnsi" w:hAnsiTheme="minorHAnsi" w:cstheme="minorHAnsi"/>
          <w:sz w:val="28"/>
          <w:szCs w:val="28"/>
        </w:rPr>
        <w:t>:-</w:t>
      </w:r>
      <w:proofErr w:type="gramEnd"/>
    </w:p>
    <w:p w14:paraId="5B30B735" w14:textId="3DFF6982" w:rsidR="00096B40" w:rsidRPr="00870F60" w:rsidRDefault="00096B40" w:rsidP="00C447DE">
      <w:pPr>
        <w:pStyle w:val="ListParagraph"/>
        <w:widowControl w:val="0"/>
        <w:ind w:left="360"/>
        <w:contextualSpacing w:val="0"/>
        <w:rPr>
          <w:rFonts w:asciiTheme="minorHAnsi" w:hAnsiTheme="minorHAnsi" w:cstheme="minorHAnsi"/>
          <w:sz w:val="28"/>
          <w:szCs w:val="28"/>
        </w:rPr>
      </w:pPr>
      <w:r w:rsidRPr="00870F60">
        <w:rPr>
          <w:rFonts w:asciiTheme="minorHAnsi" w:hAnsiTheme="minorHAnsi" w:cstheme="minorHAnsi"/>
          <w:sz w:val="28"/>
          <w:szCs w:val="28"/>
        </w:rPr>
        <w:t>IM advised</w:t>
      </w:r>
      <w:r w:rsidR="00CD4126" w:rsidRPr="00870F60">
        <w:rPr>
          <w:rFonts w:asciiTheme="minorHAnsi" w:hAnsiTheme="minorHAnsi" w:cstheme="minorHAnsi"/>
          <w:sz w:val="28"/>
          <w:szCs w:val="28"/>
        </w:rPr>
        <w:t xml:space="preserve"> that the </w:t>
      </w:r>
      <w:r w:rsidR="004B0791">
        <w:rPr>
          <w:rFonts w:asciiTheme="minorHAnsi" w:hAnsiTheme="minorHAnsi" w:cstheme="minorHAnsi"/>
          <w:sz w:val="28"/>
          <w:szCs w:val="28"/>
        </w:rPr>
        <w:t>B</w:t>
      </w:r>
      <w:r w:rsidR="00CD4126" w:rsidRPr="00870F60">
        <w:rPr>
          <w:rFonts w:asciiTheme="minorHAnsi" w:hAnsiTheme="minorHAnsi" w:cstheme="minorHAnsi"/>
          <w:sz w:val="28"/>
          <w:szCs w:val="28"/>
        </w:rPr>
        <w:t>ig Burn</w:t>
      </w:r>
      <w:r w:rsidR="00B36486" w:rsidRPr="00870F60">
        <w:rPr>
          <w:rFonts w:asciiTheme="minorHAnsi" w:hAnsiTheme="minorHAnsi" w:cstheme="minorHAnsi"/>
          <w:sz w:val="28"/>
          <w:szCs w:val="28"/>
        </w:rPr>
        <w:t xml:space="preserve"> application is not going to proceed </w:t>
      </w:r>
      <w:proofErr w:type="gramStart"/>
      <w:r w:rsidR="00B36486" w:rsidRPr="00870F60">
        <w:rPr>
          <w:rFonts w:asciiTheme="minorHAnsi" w:hAnsiTheme="minorHAnsi" w:cstheme="minorHAnsi"/>
          <w:sz w:val="28"/>
          <w:szCs w:val="28"/>
        </w:rPr>
        <w:t>at the moment</w:t>
      </w:r>
      <w:proofErr w:type="gramEnd"/>
      <w:r w:rsidR="00B36486" w:rsidRPr="00870F60">
        <w:rPr>
          <w:rFonts w:asciiTheme="minorHAnsi" w:hAnsiTheme="minorHAnsi" w:cstheme="minorHAnsi"/>
          <w:sz w:val="28"/>
          <w:szCs w:val="28"/>
        </w:rPr>
        <w:t>.</w:t>
      </w:r>
    </w:p>
    <w:p w14:paraId="185699B2" w14:textId="77777777" w:rsidR="00B36486" w:rsidRPr="00870F60" w:rsidRDefault="00B36486" w:rsidP="00C447DE">
      <w:pPr>
        <w:pStyle w:val="ListParagraph"/>
        <w:widowControl w:val="0"/>
        <w:ind w:left="360"/>
        <w:contextualSpacing w:val="0"/>
        <w:rPr>
          <w:rFonts w:asciiTheme="minorHAnsi" w:hAnsiTheme="minorHAnsi" w:cstheme="minorHAnsi"/>
          <w:sz w:val="28"/>
          <w:szCs w:val="28"/>
        </w:rPr>
      </w:pPr>
    </w:p>
    <w:p w14:paraId="0616EF46" w14:textId="47A043B9" w:rsidR="00B36486" w:rsidRPr="00870F60" w:rsidRDefault="00B36486" w:rsidP="00C447DE">
      <w:pPr>
        <w:pStyle w:val="ListParagraph"/>
        <w:widowControl w:val="0"/>
        <w:ind w:left="360"/>
        <w:contextualSpacing w:val="0"/>
        <w:rPr>
          <w:rFonts w:asciiTheme="minorHAnsi" w:hAnsiTheme="minorHAnsi" w:cstheme="minorHAnsi"/>
          <w:sz w:val="28"/>
          <w:szCs w:val="28"/>
        </w:rPr>
      </w:pPr>
      <w:r w:rsidRPr="00870F60">
        <w:rPr>
          <w:rFonts w:asciiTheme="minorHAnsi" w:hAnsiTheme="minorHAnsi" w:cstheme="minorHAnsi"/>
          <w:sz w:val="28"/>
          <w:szCs w:val="28"/>
        </w:rPr>
        <w:t>IM advised</w:t>
      </w:r>
      <w:r w:rsidR="0035080C" w:rsidRPr="00870F60">
        <w:rPr>
          <w:rFonts w:asciiTheme="minorHAnsi" w:hAnsiTheme="minorHAnsi" w:cstheme="minorHAnsi"/>
          <w:sz w:val="28"/>
          <w:szCs w:val="28"/>
        </w:rPr>
        <w:t xml:space="preserve"> that he had passed the scanner and redundant </w:t>
      </w:r>
      <w:r w:rsidR="00785BB6" w:rsidRPr="00870F60">
        <w:rPr>
          <w:rFonts w:asciiTheme="minorHAnsi" w:hAnsiTheme="minorHAnsi" w:cstheme="minorHAnsi"/>
          <w:sz w:val="28"/>
          <w:szCs w:val="28"/>
        </w:rPr>
        <w:t>folders</w:t>
      </w:r>
      <w:r w:rsidR="0035080C" w:rsidRPr="00870F60">
        <w:rPr>
          <w:rFonts w:asciiTheme="minorHAnsi" w:hAnsiTheme="minorHAnsi" w:cstheme="minorHAnsi"/>
          <w:sz w:val="28"/>
          <w:szCs w:val="28"/>
        </w:rPr>
        <w:t xml:space="preserve"> to CR</w:t>
      </w:r>
      <w:r w:rsidR="00785BB6" w:rsidRPr="00870F60">
        <w:rPr>
          <w:rFonts w:asciiTheme="minorHAnsi" w:hAnsiTheme="minorHAnsi" w:cstheme="minorHAnsi"/>
          <w:sz w:val="28"/>
          <w:szCs w:val="28"/>
        </w:rPr>
        <w:t>.  IM asked about the paperwork he was still holding.  It was agreed that</w:t>
      </w:r>
      <w:r w:rsidR="003917F6" w:rsidRPr="00870F60">
        <w:rPr>
          <w:rFonts w:asciiTheme="minorHAnsi" w:hAnsiTheme="minorHAnsi" w:cstheme="minorHAnsi"/>
          <w:sz w:val="28"/>
          <w:szCs w:val="28"/>
        </w:rPr>
        <w:t xml:space="preserve"> this should be destroyed except for the accounts.</w:t>
      </w:r>
      <w:r w:rsidR="004A038E" w:rsidRPr="00870F60">
        <w:rPr>
          <w:rFonts w:asciiTheme="minorHAnsi" w:hAnsiTheme="minorHAnsi" w:cstheme="minorHAnsi"/>
          <w:sz w:val="28"/>
          <w:szCs w:val="28"/>
        </w:rPr>
        <w:t xml:space="preserve"> IM to buy an incinerator from Lindsays.</w:t>
      </w:r>
    </w:p>
    <w:p w14:paraId="084E9287" w14:textId="77777777" w:rsidR="004A038E" w:rsidRPr="00870F60" w:rsidRDefault="004A038E" w:rsidP="00C447DE">
      <w:pPr>
        <w:pStyle w:val="ListParagraph"/>
        <w:widowControl w:val="0"/>
        <w:ind w:left="360"/>
        <w:contextualSpacing w:val="0"/>
        <w:rPr>
          <w:rFonts w:asciiTheme="minorHAnsi" w:hAnsiTheme="minorHAnsi" w:cstheme="minorHAnsi"/>
          <w:sz w:val="28"/>
          <w:szCs w:val="28"/>
        </w:rPr>
      </w:pPr>
    </w:p>
    <w:p w14:paraId="7CAC00D2" w14:textId="51DFA322" w:rsidR="00F74575" w:rsidRPr="00320708" w:rsidRDefault="00F74575" w:rsidP="008A6BE9">
      <w:pPr>
        <w:pStyle w:val="ListParagraph"/>
        <w:widowControl w:val="0"/>
        <w:numPr>
          <w:ilvl w:val="0"/>
          <w:numId w:val="3"/>
        </w:numPr>
        <w:contextualSpacing w:val="0"/>
        <w:rPr>
          <w:rFonts w:asciiTheme="minorHAnsi" w:hAnsiTheme="minorHAnsi" w:cstheme="minorHAnsi"/>
          <w:b/>
          <w:bCs/>
          <w:sz w:val="28"/>
          <w:szCs w:val="28"/>
        </w:rPr>
      </w:pPr>
      <w:r w:rsidRPr="00320708">
        <w:rPr>
          <w:rFonts w:asciiTheme="minorHAnsi" w:hAnsiTheme="minorHAnsi" w:cstheme="minorHAnsi"/>
          <w:b/>
          <w:bCs/>
          <w:sz w:val="28"/>
          <w:szCs w:val="28"/>
        </w:rPr>
        <w:t>Governance</w:t>
      </w:r>
    </w:p>
    <w:p w14:paraId="16A5F0DF" w14:textId="77777777" w:rsidR="00D9726B" w:rsidRPr="00870F60" w:rsidRDefault="00002A4E" w:rsidP="00002A4E">
      <w:pPr>
        <w:pStyle w:val="ListParagraph"/>
        <w:widowControl w:val="0"/>
        <w:ind w:left="360" w:firstLine="360"/>
        <w:contextualSpacing w:val="0"/>
        <w:rPr>
          <w:rFonts w:asciiTheme="minorHAnsi" w:hAnsiTheme="minorHAnsi" w:cstheme="minorHAnsi"/>
          <w:sz w:val="28"/>
          <w:szCs w:val="28"/>
        </w:rPr>
      </w:pPr>
      <w:r w:rsidRPr="00870F60">
        <w:rPr>
          <w:rFonts w:asciiTheme="minorHAnsi" w:hAnsiTheme="minorHAnsi" w:cstheme="minorHAnsi"/>
          <w:sz w:val="28"/>
          <w:szCs w:val="28"/>
        </w:rPr>
        <w:t>Appointment</w:t>
      </w:r>
      <w:r w:rsidR="00D9726B" w:rsidRPr="00870F60">
        <w:rPr>
          <w:rFonts w:asciiTheme="minorHAnsi" w:hAnsiTheme="minorHAnsi" w:cstheme="minorHAnsi"/>
          <w:sz w:val="28"/>
          <w:szCs w:val="28"/>
        </w:rPr>
        <w:t xml:space="preserve"> of new Trustee – Becky Shaw (BS)</w:t>
      </w:r>
    </w:p>
    <w:p w14:paraId="1BEBC90B" w14:textId="26F35C49" w:rsidR="00F74575" w:rsidRPr="00870F60" w:rsidRDefault="00620DD9" w:rsidP="00D9726B">
      <w:pPr>
        <w:pStyle w:val="ListParagraph"/>
        <w:widowControl w:val="0"/>
        <w:contextualSpacing w:val="0"/>
        <w:rPr>
          <w:rFonts w:asciiTheme="minorHAnsi" w:hAnsiTheme="minorHAnsi" w:cstheme="minorHAnsi"/>
          <w:sz w:val="28"/>
          <w:szCs w:val="28"/>
        </w:rPr>
      </w:pPr>
      <w:r w:rsidRPr="00870F60">
        <w:rPr>
          <w:rFonts w:asciiTheme="minorHAnsi" w:hAnsiTheme="minorHAnsi" w:cstheme="minorHAnsi"/>
          <w:sz w:val="28"/>
          <w:szCs w:val="28"/>
        </w:rPr>
        <w:t xml:space="preserve">BC advised that herself, DA, IM and CR had met with </w:t>
      </w:r>
      <w:r w:rsidR="00D9726B" w:rsidRPr="00870F60">
        <w:rPr>
          <w:rFonts w:asciiTheme="minorHAnsi" w:hAnsiTheme="minorHAnsi" w:cstheme="minorHAnsi"/>
          <w:sz w:val="28"/>
          <w:szCs w:val="28"/>
        </w:rPr>
        <w:t>BS</w:t>
      </w:r>
      <w:r w:rsidRPr="00870F60">
        <w:rPr>
          <w:rFonts w:asciiTheme="minorHAnsi" w:hAnsiTheme="minorHAnsi" w:cstheme="minorHAnsi"/>
          <w:sz w:val="28"/>
          <w:szCs w:val="28"/>
        </w:rPr>
        <w:t xml:space="preserve"> and conducted the Induction</w:t>
      </w:r>
      <w:r w:rsidR="00002A4E" w:rsidRPr="00870F60">
        <w:rPr>
          <w:rFonts w:asciiTheme="minorHAnsi" w:hAnsiTheme="minorHAnsi" w:cstheme="minorHAnsi"/>
          <w:sz w:val="28"/>
          <w:szCs w:val="28"/>
        </w:rPr>
        <w:t>.  CR confirmed all signed paperwork had been returned.</w:t>
      </w:r>
      <w:r w:rsidR="00D9726B" w:rsidRPr="00870F60">
        <w:rPr>
          <w:rFonts w:asciiTheme="minorHAnsi" w:hAnsiTheme="minorHAnsi" w:cstheme="minorHAnsi"/>
          <w:sz w:val="28"/>
          <w:szCs w:val="28"/>
        </w:rPr>
        <w:t xml:space="preserve">  It was wholly </w:t>
      </w:r>
      <w:r w:rsidR="00D9726B" w:rsidRPr="00870F60">
        <w:rPr>
          <w:rFonts w:asciiTheme="minorHAnsi" w:hAnsiTheme="minorHAnsi" w:cstheme="minorHAnsi"/>
          <w:sz w:val="28"/>
          <w:szCs w:val="28"/>
        </w:rPr>
        <w:lastRenderedPageBreak/>
        <w:t>agreed to appoint BS as new Trust</w:t>
      </w:r>
      <w:r w:rsidR="009A05EE" w:rsidRPr="00870F60">
        <w:rPr>
          <w:rFonts w:asciiTheme="minorHAnsi" w:hAnsiTheme="minorHAnsi" w:cstheme="minorHAnsi"/>
          <w:sz w:val="28"/>
          <w:szCs w:val="28"/>
        </w:rPr>
        <w:t>ee from the Golspie CC area.</w:t>
      </w:r>
    </w:p>
    <w:p w14:paraId="5BE5D9AF" w14:textId="77777777" w:rsidR="009A05EE" w:rsidRPr="00870F60" w:rsidRDefault="009A05EE" w:rsidP="00D9726B">
      <w:pPr>
        <w:pStyle w:val="ListParagraph"/>
        <w:widowControl w:val="0"/>
        <w:contextualSpacing w:val="0"/>
        <w:rPr>
          <w:rFonts w:asciiTheme="minorHAnsi" w:hAnsiTheme="minorHAnsi" w:cstheme="minorHAnsi"/>
          <w:sz w:val="28"/>
          <w:szCs w:val="28"/>
        </w:rPr>
      </w:pPr>
    </w:p>
    <w:p w14:paraId="0523384E" w14:textId="0CCAB6B3" w:rsidR="009A05EE" w:rsidRPr="00320708" w:rsidRDefault="009A05EE" w:rsidP="008A6BE9">
      <w:pPr>
        <w:pStyle w:val="ListParagraph"/>
        <w:widowControl w:val="0"/>
        <w:numPr>
          <w:ilvl w:val="0"/>
          <w:numId w:val="3"/>
        </w:numPr>
        <w:contextualSpacing w:val="0"/>
        <w:rPr>
          <w:rFonts w:asciiTheme="minorHAnsi" w:hAnsiTheme="minorHAnsi" w:cstheme="minorHAnsi"/>
          <w:b/>
          <w:bCs/>
          <w:sz w:val="28"/>
          <w:szCs w:val="28"/>
        </w:rPr>
      </w:pPr>
      <w:r w:rsidRPr="00320708">
        <w:rPr>
          <w:rFonts w:asciiTheme="minorHAnsi" w:hAnsiTheme="minorHAnsi" w:cstheme="minorHAnsi"/>
          <w:b/>
          <w:bCs/>
          <w:sz w:val="28"/>
          <w:szCs w:val="28"/>
        </w:rPr>
        <w:t>Finances</w:t>
      </w:r>
    </w:p>
    <w:p w14:paraId="0C87C0B6" w14:textId="1FDD469B" w:rsidR="00E435D5" w:rsidRDefault="00E435D5" w:rsidP="00E435D5">
      <w:pPr>
        <w:pStyle w:val="ListParagraph"/>
        <w:widowControl w:val="0"/>
        <w:ind w:left="360"/>
        <w:contextualSpacing w:val="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CR distributed financial report prior to the meeting and </w:t>
      </w:r>
      <w:r w:rsidR="005F63BE">
        <w:rPr>
          <w:rFonts w:asciiTheme="minorHAnsi" w:hAnsiTheme="minorHAnsi" w:cstheme="minorHAnsi"/>
          <w:sz w:val="28"/>
          <w:szCs w:val="28"/>
        </w:rPr>
        <w:t>advised</w:t>
      </w:r>
      <w:r>
        <w:rPr>
          <w:rFonts w:asciiTheme="minorHAnsi" w:hAnsiTheme="minorHAnsi" w:cstheme="minorHAnsi"/>
          <w:sz w:val="28"/>
          <w:szCs w:val="28"/>
        </w:rPr>
        <w:t xml:space="preserve"> that the figures were the final for the year.  CR to submit paperwork to MacKay and</w:t>
      </w:r>
      <w:r w:rsidR="007626CA">
        <w:rPr>
          <w:rFonts w:asciiTheme="minorHAnsi" w:hAnsiTheme="minorHAnsi" w:cstheme="minorHAnsi"/>
          <w:sz w:val="28"/>
          <w:szCs w:val="28"/>
        </w:rPr>
        <w:t xml:space="preserve"> Co for examining in the next 2 weeks</w:t>
      </w:r>
      <w:r w:rsidR="004E4372">
        <w:rPr>
          <w:rFonts w:asciiTheme="minorHAnsi" w:hAnsiTheme="minorHAnsi" w:cstheme="minorHAnsi"/>
          <w:sz w:val="28"/>
          <w:szCs w:val="28"/>
        </w:rPr>
        <w:t>.</w:t>
      </w:r>
    </w:p>
    <w:p w14:paraId="4DC98147" w14:textId="77777777" w:rsidR="005F63BE" w:rsidRDefault="005F63BE" w:rsidP="00E435D5">
      <w:pPr>
        <w:pStyle w:val="ListParagraph"/>
        <w:widowControl w:val="0"/>
        <w:ind w:left="360"/>
        <w:contextualSpacing w:val="0"/>
        <w:rPr>
          <w:rFonts w:asciiTheme="minorHAnsi" w:hAnsiTheme="minorHAnsi" w:cstheme="minorHAnsi"/>
          <w:sz w:val="28"/>
          <w:szCs w:val="28"/>
        </w:rPr>
      </w:pPr>
    </w:p>
    <w:p w14:paraId="03EE5EB4" w14:textId="2F23BCCD" w:rsidR="005F63BE" w:rsidRDefault="005F63BE" w:rsidP="00E435D5">
      <w:pPr>
        <w:pStyle w:val="ListParagraph"/>
        <w:widowControl w:val="0"/>
        <w:ind w:left="360"/>
        <w:contextualSpacing w:val="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CR highlighted that a payment had been received from Nadara in January which was </w:t>
      </w:r>
      <w:r w:rsidR="00664EB3">
        <w:rPr>
          <w:rFonts w:asciiTheme="minorHAnsi" w:hAnsiTheme="minorHAnsi" w:cstheme="minorHAnsi"/>
          <w:sz w:val="28"/>
          <w:szCs w:val="28"/>
        </w:rPr>
        <w:t>unusual</w:t>
      </w:r>
      <w:r w:rsidR="004175B2">
        <w:rPr>
          <w:rFonts w:asciiTheme="minorHAnsi" w:hAnsiTheme="minorHAnsi" w:cstheme="minorHAnsi"/>
          <w:sz w:val="28"/>
          <w:szCs w:val="28"/>
        </w:rPr>
        <w:t>.</w:t>
      </w:r>
      <w:r w:rsidR="00664EB3">
        <w:rPr>
          <w:rFonts w:asciiTheme="minorHAnsi" w:hAnsiTheme="minorHAnsi" w:cstheme="minorHAnsi"/>
          <w:sz w:val="28"/>
          <w:szCs w:val="28"/>
        </w:rPr>
        <w:t xml:space="preserve"> </w:t>
      </w:r>
      <w:r w:rsidR="004175B2">
        <w:rPr>
          <w:rFonts w:asciiTheme="minorHAnsi" w:hAnsiTheme="minorHAnsi" w:cstheme="minorHAnsi"/>
          <w:sz w:val="28"/>
          <w:szCs w:val="28"/>
        </w:rPr>
        <w:t>We have received</w:t>
      </w:r>
      <w:r w:rsidR="006D1255">
        <w:rPr>
          <w:rFonts w:asciiTheme="minorHAnsi" w:hAnsiTheme="minorHAnsi" w:cstheme="minorHAnsi"/>
          <w:sz w:val="28"/>
          <w:szCs w:val="28"/>
        </w:rPr>
        <w:t xml:space="preserve"> approximately £5k more than last year.</w:t>
      </w:r>
      <w:r w:rsidR="00EE0637">
        <w:rPr>
          <w:rFonts w:asciiTheme="minorHAnsi" w:hAnsiTheme="minorHAnsi" w:cstheme="minorHAnsi"/>
          <w:sz w:val="28"/>
          <w:szCs w:val="28"/>
        </w:rPr>
        <w:t xml:space="preserve">  EM to find out </w:t>
      </w:r>
      <w:r w:rsidR="003F1C95">
        <w:rPr>
          <w:rFonts w:asciiTheme="minorHAnsi" w:hAnsiTheme="minorHAnsi" w:cstheme="minorHAnsi"/>
          <w:sz w:val="28"/>
          <w:szCs w:val="28"/>
        </w:rPr>
        <w:t>- it maybe that timings for payments have shifted.</w:t>
      </w:r>
    </w:p>
    <w:p w14:paraId="7F15067D" w14:textId="77777777" w:rsidR="003F1C95" w:rsidRDefault="003F1C95" w:rsidP="00E435D5">
      <w:pPr>
        <w:pStyle w:val="ListParagraph"/>
        <w:widowControl w:val="0"/>
        <w:ind w:left="360"/>
        <w:contextualSpacing w:val="0"/>
        <w:rPr>
          <w:rFonts w:asciiTheme="minorHAnsi" w:hAnsiTheme="minorHAnsi" w:cstheme="minorHAnsi"/>
          <w:sz w:val="28"/>
          <w:szCs w:val="28"/>
        </w:rPr>
      </w:pPr>
    </w:p>
    <w:p w14:paraId="7484E4F3" w14:textId="6B9A27A3" w:rsidR="003F1C95" w:rsidRPr="00870F60" w:rsidRDefault="003F1C95" w:rsidP="00E435D5">
      <w:pPr>
        <w:pStyle w:val="ListParagraph"/>
        <w:widowControl w:val="0"/>
        <w:ind w:left="360"/>
        <w:contextualSpacing w:val="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CR advised that a Term Deposit was about to expire.  It was agreed </w:t>
      </w:r>
      <w:r w:rsidR="00E15310">
        <w:rPr>
          <w:rFonts w:asciiTheme="minorHAnsi" w:hAnsiTheme="minorHAnsi" w:cstheme="minorHAnsi"/>
          <w:sz w:val="28"/>
          <w:szCs w:val="28"/>
        </w:rPr>
        <w:t>to renew the plan with BoS.</w:t>
      </w:r>
    </w:p>
    <w:p w14:paraId="54CCB030" w14:textId="77777777" w:rsidR="009A05EE" w:rsidRPr="00870F60" w:rsidRDefault="009A05EE" w:rsidP="009A05EE">
      <w:pPr>
        <w:pStyle w:val="ListParagraph"/>
        <w:widowControl w:val="0"/>
        <w:ind w:left="360"/>
        <w:contextualSpacing w:val="0"/>
        <w:rPr>
          <w:rFonts w:asciiTheme="minorHAnsi" w:hAnsiTheme="minorHAnsi" w:cstheme="minorHAnsi"/>
          <w:sz w:val="28"/>
          <w:szCs w:val="28"/>
        </w:rPr>
      </w:pPr>
    </w:p>
    <w:p w14:paraId="664E1ACA" w14:textId="1BDCEAAA" w:rsidR="006A2FBB" w:rsidRPr="00320708" w:rsidRDefault="006A2FBB" w:rsidP="008A6BE9">
      <w:pPr>
        <w:pStyle w:val="ListParagraph"/>
        <w:widowControl w:val="0"/>
        <w:numPr>
          <w:ilvl w:val="0"/>
          <w:numId w:val="3"/>
        </w:numPr>
        <w:contextualSpacing w:val="0"/>
        <w:rPr>
          <w:rFonts w:asciiTheme="minorHAnsi" w:hAnsiTheme="minorHAnsi" w:cstheme="minorHAnsi"/>
          <w:b/>
          <w:bCs/>
          <w:sz w:val="28"/>
          <w:szCs w:val="28"/>
        </w:rPr>
      </w:pPr>
      <w:r w:rsidRPr="00320708">
        <w:rPr>
          <w:rFonts w:asciiTheme="minorHAnsi" w:hAnsiTheme="minorHAnsi" w:cstheme="minorHAnsi"/>
          <w:b/>
          <w:bCs/>
          <w:sz w:val="28"/>
          <w:szCs w:val="28"/>
        </w:rPr>
        <w:t xml:space="preserve">Applications Received closing date </w:t>
      </w:r>
      <w:r w:rsidR="00C40674" w:rsidRPr="00320708">
        <w:rPr>
          <w:rFonts w:asciiTheme="minorHAnsi" w:hAnsiTheme="minorHAnsi" w:cstheme="minorHAnsi"/>
          <w:b/>
          <w:bCs/>
          <w:sz w:val="28"/>
          <w:szCs w:val="28"/>
        </w:rPr>
        <w:t xml:space="preserve">30 </w:t>
      </w:r>
      <w:r w:rsidR="00987ACC" w:rsidRPr="00320708">
        <w:rPr>
          <w:rFonts w:asciiTheme="minorHAnsi" w:hAnsiTheme="minorHAnsi" w:cstheme="minorHAnsi"/>
          <w:b/>
          <w:bCs/>
          <w:sz w:val="28"/>
          <w:szCs w:val="28"/>
        </w:rPr>
        <w:t>November</w:t>
      </w:r>
      <w:r w:rsidRPr="00320708">
        <w:rPr>
          <w:rFonts w:asciiTheme="minorHAnsi" w:hAnsiTheme="minorHAnsi" w:cstheme="minorHAnsi"/>
          <w:b/>
          <w:bCs/>
          <w:sz w:val="28"/>
          <w:szCs w:val="28"/>
        </w:rPr>
        <w:t xml:space="preserve"> 2025</w:t>
      </w:r>
    </w:p>
    <w:p w14:paraId="2DCDE90F" w14:textId="77777777" w:rsidR="005E013E" w:rsidRPr="00320708" w:rsidRDefault="005E013E" w:rsidP="000E2C02">
      <w:pPr>
        <w:widowControl w:val="0"/>
        <w:rPr>
          <w:rFonts w:asciiTheme="minorHAnsi" w:hAnsiTheme="minorHAnsi" w:cstheme="minorHAnsi"/>
          <w:b/>
          <w:bCs/>
          <w:sz w:val="28"/>
          <w:szCs w:val="28"/>
        </w:rPr>
      </w:pPr>
    </w:p>
    <w:p w14:paraId="77FF31AF" w14:textId="77777777" w:rsidR="006A7B74" w:rsidRPr="00320708" w:rsidRDefault="00DE3AC3" w:rsidP="00E31300">
      <w:pPr>
        <w:pStyle w:val="ListParagraph"/>
        <w:numPr>
          <w:ilvl w:val="0"/>
          <w:numId w:val="7"/>
        </w:numPr>
        <w:spacing w:after="160" w:line="278" w:lineRule="auto"/>
        <w:rPr>
          <w:rFonts w:asciiTheme="minorHAnsi" w:hAnsiTheme="minorHAnsi" w:cstheme="minorHAnsi"/>
          <w:sz w:val="28"/>
          <w:szCs w:val="28"/>
        </w:rPr>
      </w:pPr>
      <w:r w:rsidRPr="00320708">
        <w:rPr>
          <w:rFonts w:asciiTheme="minorHAnsi" w:hAnsiTheme="minorHAnsi" w:cstheme="minorHAnsi"/>
          <w:sz w:val="28"/>
          <w:szCs w:val="28"/>
        </w:rPr>
        <w:t>2026/27/001 Brora Wanderers</w:t>
      </w:r>
    </w:p>
    <w:p w14:paraId="74D01BA0" w14:textId="68518596" w:rsidR="006A7B74" w:rsidRPr="00320708" w:rsidRDefault="00317ADF" w:rsidP="00317ADF">
      <w:pPr>
        <w:pStyle w:val="ListParagraph"/>
        <w:spacing w:after="160" w:line="278" w:lineRule="auto"/>
        <w:ind w:left="1080"/>
        <w:rPr>
          <w:rFonts w:asciiTheme="minorHAnsi" w:hAnsiTheme="minorHAnsi" w:cstheme="minorHAnsi"/>
          <w:sz w:val="28"/>
          <w:szCs w:val="28"/>
        </w:rPr>
      </w:pPr>
      <w:r w:rsidRPr="00320708">
        <w:rPr>
          <w:rFonts w:asciiTheme="minorHAnsi" w:hAnsiTheme="minorHAnsi" w:cstheme="minorHAnsi"/>
          <w:sz w:val="28"/>
          <w:szCs w:val="28"/>
        </w:rPr>
        <w:t>Accounts received; main project £4,600; approved grant £3,680 applying 80% rule.</w:t>
      </w:r>
    </w:p>
    <w:p w14:paraId="59BFA9BF" w14:textId="77777777" w:rsidR="006A7B74" w:rsidRPr="00320708" w:rsidRDefault="00DE3AC3" w:rsidP="006A7B74">
      <w:pPr>
        <w:pStyle w:val="ListParagraph"/>
        <w:numPr>
          <w:ilvl w:val="0"/>
          <w:numId w:val="7"/>
        </w:numPr>
        <w:spacing w:after="160" w:line="278" w:lineRule="auto"/>
        <w:rPr>
          <w:rFonts w:asciiTheme="minorHAnsi" w:hAnsiTheme="minorHAnsi" w:cstheme="minorHAnsi"/>
          <w:sz w:val="28"/>
          <w:szCs w:val="28"/>
        </w:rPr>
      </w:pPr>
      <w:r w:rsidRPr="00320708">
        <w:rPr>
          <w:rFonts w:asciiTheme="minorHAnsi" w:hAnsiTheme="minorHAnsi" w:cstheme="minorHAnsi"/>
          <w:sz w:val="28"/>
          <w:szCs w:val="28"/>
        </w:rPr>
        <w:t>2026/27/002 Golspie Youth Action Project (GYAP)</w:t>
      </w:r>
    </w:p>
    <w:p w14:paraId="1CAE8CA6" w14:textId="67EFC565" w:rsidR="00317ADF" w:rsidRPr="00320708" w:rsidRDefault="001E3D50" w:rsidP="00317ADF">
      <w:pPr>
        <w:pStyle w:val="ListParagraph"/>
        <w:spacing w:after="160" w:line="278" w:lineRule="auto"/>
        <w:ind w:left="1080"/>
        <w:rPr>
          <w:rFonts w:asciiTheme="minorHAnsi" w:hAnsiTheme="minorHAnsi" w:cstheme="minorHAnsi"/>
          <w:sz w:val="28"/>
          <w:szCs w:val="28"/>
        </w:rPr>
      </w:pPr>
      <w:r w:rsidRPr="00320708">
        <w:rPr>
          <w:rFonts w:asciiTheme="minorHAnsi" w:hAnsiTheme="minorHAnsi" w:cstheme="minorHAnsi"/>
          <w:sz w:val="28"/>
          <w:szCs w:val="28"/>
        </w:rPr>
        <w:t>After discussion</w:t>
      </w:r>
      <w:r w:rsidR="00E60DCE" w:rsidRPr="00320708">
        <w:rPr>
          <w:rFonts w:asciiTheme="minorHAnsi" w:hAnsiTheme="minorHAnsi" w:cstheme="minorHAnsi"/>
          <w:sz w:val="28"/>
          <w:szCs w:val="28"/>
        </w:rPr>
        <w:t xml:space="preserve"> it was decided </w:t>
      </w:r>
      <w:r w:rsidRPr="00320708">
        <w:rPr>
          <w:rFonts w:asciiTheme="minorHAnsi" w:hAnsiTheme="minorHAnsi" w:cstheme="minorHAnsi"/>
          <w:sz w:val="28"/>
          <w:szCs w:val="28"/>
        </w:rPr>
        <w:t xml:space="preserve">to fund rent and insurance </w:t>
      </w:r>
      <w:r w:rsidR="00B062F4" w:rsidRPr="00320708">
        <w:rPr>
          <w:rFonts w:asciiTheme="minorHAnsi" w:hAnsiTheme="minorHAnsi" w:cstheme="minorHAnsi"/>
          <w:sz w:val="28"/>
          <w:szCs w:val="28"/>
        </w:rPr>
        <w:t>of £6872</w:t>
      </w:r>
      <w:r w:rsidR="003115CF" w:rsidRPr="00320708">
        <w:rPr>
          <w:rFonts w:asciiTheme="minorHAnsi" w:hAnsiTheme="minorHAnsi" w:cstheme="minorHAnsi"/>
          <w:sz w:val="28"/>
          <w:szCs w:val="28"/>
        </w:rPr>
        <w:t xml:space="preserve"> </w:t>
      </w:r>
      <w:r w:rsidR="00E60DCE" w:rsidRPr="00320708">
        <w:rPr>
          <w:rFonts w:asciiTheme="minorHAnsi" w:hAnsiTheme="minorHAnsi" w:cstheme="minorHAnsi"/>
          <w:sz w:val="28"/>
          <w:szCs w:val="28"/>
        </w:rPr>
        <w:t>applying 80% rule</w:t>
      </w:r>
    </w:p>
    <w:p w14:paraId="4C0F0A28" w14:textId="77777777" w:rsidR="006A7B74" w:rsidRPr="00320708" w:rsidRDefault="00DE3AC3" w:rsidP="006A7B74">
      <w:pPr>
        <w:pStyle w:val="ListParagraph"/>
        <w:numPr>
          <w:ilvl w:val="0"/>
          <w:numId w:val="7"/>
        </w:numPr>
        <w:spacing w:after="160" w:line="278" w:lineRule="auto"/>
        <w:rPr>
          <w:rFonts w:asciiTheme="minorHAnsi" w:hAnsiTheme="minorHAnsi" w:cstheme="minorHAnsi"/>
          <w:sz w:val="28"/>
          <w:szCs w:val="28"/>
        </w:rPr>
      </w:pPr>
      <w:r w:rsidRPr="00320708">
        <w:rPr>
          <w:rFonts w:asciiTheme="minorHAnsi" w:hAnsiTheme="minorHAnsi" w:cstheme="minorHAnsi"/>
          <w:sz w:val="28"/>
          <w:szCs w:val="28"/>
        </w:rPr>
        <w:t>2026/27/003 Golspie Primary School Parent Council</w:t>
      </w:r>
    </w:p>
    <w:p w14:paraId="25796226" w14:textId="1A33A081" w:rsidR="008B0155" w:rsidRPr="00320708" w:rsidRDefault="008B0155" w:rsidP="008B0155">
      <w:pPr>
        <w:pStyle w:val="ListParagraph"/>
        <w:spacing w:after="160" w:line="278" w:lineRule="auto"/>
        <w:ind w:left="1080"/>
        <w:rPr>
          <w:rFonts w:asciiTheme="minorHAnsi" w:hAnsiTheme="minorHAnsi" w:cstheme="minorHAnsi"/>
          <w:sz w:val="28"/>
          <w:szCs w:val="28"/>
        </w:rPr>
      </w:pPr>
      <w:r w:rsidRPr="00320708">
        <w:rPr>
          <w:rFonts w:asciiTheme="minorHAnsi" w:hAnsiTheme="minorHAnsi" w:cstheme="minorHAnsi"/>
          <w:sz w:val="28"/>
          <w:szCs w:val="28"/>
        </w:rPr>
        <w:t xml:space="preserve">After discussion it was agreed to fund </w:t>
      </w:r>
      <w:r w:rsidR="00082D57" w:rsidRPr="00320708">
        <w:rPr>
          <w:rFonts w:asciiTheme="minorHAnsi" w:hAnsiTheme="minorHAnsi" w:cstheme="minorHAnsi"/>
          <w:sz w:val="28"/>
          <w:szCs w:val="28"/>
        </w:rPr>
        <w:t xml:space="preserve">outdoor blackboards, Rainbow Games, football strips, ceilidh outfits, goal nets; </w:t>
      </w:r>
      <w:proofErr w:type="gramStart"/>
      <w:r w:rsidR="00082D57" w:rsidRPr="00320708">
        <w:rPr>
          <w:rFonts w:asciiTheme="minorHAnsi" w:hAnsiTheme="minorHAnsi" w:cstheme="minorHAnsi"/>
          <w:sz w:val="28"/>
          <w:szCs w:val="28"/>
        </w:rPr>
        <w:t>exclude</w:t>
      </w:r>
      <w:proofErr w:type="gramEnd"/>
      <w:r w:rsidR="00082D57" w:rsidRPr="00320708">
        <w:rPr>
          <w:rFonts w:asciiTheme="minorHAnsi" w:hAnsiTheme="minorHAnsi" w:cstheme="minorHAnsi"/>
          <w:sz w:val="28"/>
          <w:szCs w:val="28"/>
        </w:rPr>
        <w:t xml:space="preserve"> statutory items</w:t>
      </w:r>
      <w:r w:rsidR="00C86E01" w:rsidRPr="00320708">
        <w:rPr>
          <w:rFonts w:asciiTheme="minorHAnsi" w:hAnsiTheme="minorHAnsi" w:cstheme="minorHAnsi"/>
          <w:sz w:val="28"/>
          <w:szCs w:val="28"/>
        </w:rPr>
        <w:t xml:space="preserve">. </w:t>
      </w:r>
      <w:r w:rsidR="00756077" w:rsidRPr="00320708">
        <w:rPr>
          <w:rFonts w:asciiTheme="minorHAnsi" w:hAnsiTheme="minorHAnsi" w:cstheme="minorHAnsi"/>
          <w:sz w:val="28"/>
          <w:szCs w:val="28"/>
        </w:rPr>
        <w:t>Awarded £</w:t>
      </w:r>
      <w:proofErr w:type="gramStart"/>
      <w:r w:rsidR="00756077" w:rsidRPr="00320708">
        <w:rPr>
          <w:rFonts w:asciiTheme="minorHAnsi" w:hAnsiTheme="minorHAnsi" w:cstheme="minorHAnsi"/>
          <w:sz w:val="28"/>
          <w:szCs w:val="28"/>
        </w:rPr>
        <w:t>6842</w:t>
      </w:r>
      <w:proofErr w:type="gramEnd"/>
      <w:r w:rsidR="00756077" w:rsidRPr="00320708">
        <w:rPr>
          <w:rFonts w:asciiTheme="minorHAnsi" w:hAnsiTheme="minorHAnsi" w:cstheme="minorHAnsi"/>
          <w:sz w:val="28"/>
          <w:szCs w:val="28"/>
        </w:rPr>
        <w:t xml:space="preserve"> applying the 80% rule.</w:t>
      </w:r>
    </w:p>
    <w:p w14:paraId="1755F9A5" w14:textId="76FB6DFA" w:rsidR="00DE3AC3" w:rsidRPr="00320708" w:rsidRDefault="00DE3AC3" w:rsidP="006A7B74">
      <w:pPr>
        <w:pStyle w:val="ListParagraph"/>
        <w:numPr>
          <w:ilvl w:val="0"/>
          <w:numId w:val="7"/>
        </w:numPr>
        <w:spacing w:after="160" w:line="278" w:lineRule="auto"/>
        <w:rPr>
          <w:rFonts w:asciiTheme="minorHAnsi" w:hAnsiTheme="minorHAnsi" w:cstheme="minorHAnsi"/>
          <w:sz w:val="28"/>
          <w:szCs w:val="28"/>
        </w:rPr>
      </w:pPr>
      <w:r w:rsidRPr="00320708">
        <w:rPr>
          <w:rFonts w:asciiTheme="minorHAnsi" w:hAnsiTheme="minorHAnsi" w:cstheme="minorHAnsi"/>
          <w:sz w:val="28"/>
          <w:szCs w:val="28"/>
        </w:rPr>
        <w:t xml:space="preserve">2026/27/004–006 Golspie High School Parent Council </w:t>
      </w:r>
      <w:r w:rsidR="00756077" w:rsidRPr="00320708">
        <w:rPr>
          <w:rFonts w:asciiTheme="minorHAnsi" w:hAnsiTheme="minorHAnsi" w:cstheme="minorHAnsi"/>
          <w:sz w:val="28"/>
          <w:szCs w:val="28"/>
        </w:rPr>
        <w:t>Transport</w:t>
      </w:r>
    </w:p>
    <w:p w14:paraId="2007CDC0" w14:textId="0D261D8D" w:rsidR="00E03300" w:rsidRDefault="00E03300" w:rsidP="00E03300">
      <w:pPr>
        <w:pStyle w:val="ListParagraph"/>
        <w:spacing w:after="160" w:line="278" w:lineRule="auto"/>
        <w:ind w:left="1080"/>
        <w:rPr>
          <w:rFonts w:asciiTheme="minorHAnsi" w:hAnsiTheme="minorHAnsi" w:cstheme="minorHAnsi"/>
          <w:sz w:val="28"/>
          <w:szCs w:val="28"/>
        </w:rPr>
      </w:pPr>
      <w:r w:rsidRPr="00320708">
        <w:rPr>
          <w:rFonts w:asciiTheme="minorHAnsi" w:hAnsiTheme="minorHAnsi" w:cstheme="minorHAnsi"/>
          <w:sz w:val="28"/>
          <w:szCs w:val="28"/>
        </w:rPr>
        <w:t>After discussion it was agreed to fund</w:t>
      </w:r>
      <w:r w:rsidR="00114058" w:rsidRPr="00320708">
        <w:rPr>
          <w:rFonts w:asciiTheme="minorHAnsi" w:hAnsiTheme="minorHAnsi" w:cstheme="minorHAnsi"/>
          <w:sz w:val="28"/>
          <w:szCs w:val="28"/>
        </w:rPr>
        <w:t xml:space="preserve"> the Trips Transport</w:t>
      </w:r>
      <w:r w:rsidR="00BA6D05" w:rsidRPr="00320708">
        <w:rPr>
          <w:rFonts w:asciiTheme="minorHAnsi" w:hAnsiTheme="minorHAnsi" w:cstheme="minorHAnsi"/>
          <w:sz w:val="28"/>
          <w:szCs w:val="28"/>
        </w:rPr>
        <w:t xml:space="preserve"> as detailed in the Camerons quote. Awarded £8188</w:t>
      </w:r>
      <w:r w:rsidR="00993CA9" w:rsidRPr="00320708">
        <w:rPr>
          <w:rFonts w:asciiTheme="minorHAnsi" w:hAnsiTheme="minorHAnsi" w:cstheme="minorHAnsi"/>
          <w:sz w:val="28"/>
          <w:szCs w:val="28"/>
        </w:rPr>
        <w:t xml:space="preserve"> applying the 80% rule.</w:t>
      </w:r>
    </w:p>
    <w:p w14:paraId="6B18518A" w14:textId="72B5FAF6" w:rsidR="00583CE4" w:rsidRPr="001B5B94" w:rsidRDefault="001B5B94" w:rsidP="00583CE4">
      <w:pPr>
        <w:spacing w:after="160" w:line="278" w:lineRule="auto"/>
        <w:rPr>
          <w:rFonts w:asciiTheme="minorHAnsi" w:hAnsiTheme="minorHAnsi" w:cstheme="minorHAnsi"/>
          <w:b/>
          <w:bCs/>
          <w:i/>
          <w:iCs/>
          <w:sz w:val="28"/>
          <w:szCs w:val="28"/>
        </w:rPr>
      </w:pPr>
      <w:r>
        <w:rPr>
          <w:rFonts w:asciiTheme="minorHAnsi" w:hAnsiTheme="minorHAnsi" w:cstheme="minorHAnsi"/>
          <w:b/>
          <w:bCs/>
          <w:i/>
          <w:iCs/>
          <w:sz w:val="28"/>
          <w:szCs w:val="28"/>
        </w:rPr>
        <w:t>(</w:t>
      </w:r>
      <w:r w:rsidR="00583CE4" w:rsidRPr="001B5B94">
        <w:rPr>
          <w:rFonts w:asciiTheme="minorHAnsi" w:hAnsiTheme="minorHAnsi" w:cstheme="minorHAnsi"/>
          <w:b/>
          <w:bCs/>
          <w:i/>
          <w:iCs/>
          <w:sz w:val="28"/>
          <w:szCs w:val="28"/>
        </w:rPr>
        <w:t>FR left the meeting during 7</w:t>
      </w:r>
      <w:r w:rsidRPr="001B5B94">
        <w:rPr>
          <w:rFonts w:asciiTheme="minorHAnsi" w:hAnsiTheme="minorHAnsi" w:cstheme="minorHAnsi"/>
          <w:b/>
          <w:bCs/>
          <w:i/>
          <w:iCs/>
          <w:sz w:val="28"/>
          <w:szCs w:val="28"/>
        </w:rPr>
        <w:t>d discussion</w:t>
      </w:r>
      <w:r w:rsidR="00583CE4" w:rsidRPr="001B5B94">
        <w:rPr>
          <w:rFonts w:asciiTheme="minorHAnsi" w:hAnsiTheme="minorHAnsi" w:cstheme="minorHAnsi"/>
          <w:b/>
          <w:bCs/>
          <w:i/>
          <w:iCs/>
          <w:sz w:val="28"/>
          <w:szCs w:val="28"/>
        </w:rPr>
        <w:t>.</w:t>
      </w:r>
      <w:r>
        <w:rPr>
          <w:rFonts w:asciiTheme="minorHAnsi" w:hAnsiTheme="minorHAnsi" w:cstheme="minorHAnsi"/>
          <w:b/>
          <w:bCs/>
          <w:i/>
          <w:iCs/>
          <w:sz w:val="28"/>
          <w:szCs w:val="28"/>
        </w:rPr>
        <w:t>)</w:t>
      </w:r>
    </w:p>
    <w:p w14:paraId="721CD4F8" w14:textId="77777777" w:rsidR="00082D57" w:rsidRPr="00870F60" w:rsidRDefault="00082D57" w:rsidP="00251DEF">
      <w:pPr>
        <w:pStyle w:val="ListParagraph"/>
        <w:spacing w:after="160" w:line="278" w:lineRule="auto"/>
        <w:ind w:left="1080"/>
        <w:rPr>
          <w:rFonts w:asciiTheme="minorHAnsi" w:hAnsiTheme="minorHAnsi" w:cstheme="minorHAnsi"/>
          <w:b/>
          <w:bCs/>
          <w:sz w:val="28"/>
          <w:szCs w:val="28"/>
        </w:rPr>
      </w:pPr>
    </w:p>
    <w:p w14:paraId="54BE1C2A" w14:textId="6C2FDD25" w:rsidR="006A2FBB" w:rsidRPr="00870F60" w:rsidRDefault="006A2FBB" w:rsidP="008A6BE9">
      <w:pPr>
        <w:pStyle w:val="ListParagraph"/>
        <w:widowControl w:val="0"/>
        <w:numPr>
          <w:ilvl w:val="0"/>
          <w:numId w:val="3"/>
        </w:numPr>
        <w:contextualSpacing w:val="0"/>
        <w:rPr>
          <w:rFonts w:asciiTheme="minorHAnsi" w:hAnsiTheme="minorHAnsi" w:cstheme="minorHAnsi"/>
          <w:b/>
          <w:bCs/>
          <w:sz w:val="28"/>
          <w:szCs w:val="28"/>
        </w:rPr>
      </w:pPr>
      <w:r w:rsidRPr="00870F60">
        <w:rPr>
          <w:rFonts w:asciiTheme="minorHAnsi" w:hAnsiTheme="minorHAnsi" w:cstheme="minorHAnsi"/>
          <w:b/>
          <w:bCs/>
          <w:sz w:val="28"/>
          <w:szCs w:val="28"/>
        </w:rPr>
        <w:t>AOCB</w:t>
      </w:r>
    </w:p>
    <w:p w14:paraId="411D706F" w14:textId="77777777" w:rsidR="00056D14" w:rsidRDefault="006A18EA" w:rsidP="0096173E">
      <w:pPr>
        <w:pStyle w:val="ListParagraph"/>
        <w:widowControl w:val="0"/>
        <w:ind w:left="360"/>
        <w:contextualSpacing w:val="0"/>
        <w:rPr>
          <w:rFonts w:asciiTheme="minorHAnsi" w:hAnsiTheme="minorHAnsi" w:cstheme="minorHAnsi"/>
          <w:sz w:val="28"/>
          <w:szCs w:val="28"/>
        </w:rPr>
      </w:pPr>
      <w:r w:rsidRPr="00870F60">
        <w:rPr>
          <w:rFonts w:asciiTheme="minorHAnsi" w:hAnsiTheme="minorHAnsi" w:cstheme="minorHAnsi"/>
          <w:sz w:val="28"/>
          <w:szCs w:val="28"/>
        </w:rPr>
        <w:t>CR advised that 2 groups, Golspie Heritage Society and</w:t>
      </w:r>
      <w:r w:rsidR="00056D14" w:rsidRPr="00870F60">
        <w:rPr>
          <w:rFonts w:asciiTheme="minorHAnsi" w:hAnsiTheme="minorHAnsi" w:cstheme="minorHAnsi"/>
          <w:sz w:val="28"/>
          <w:szCs w:val="28"/>
        </w:rPr>
        <w:t xml:space="preserve"> Golspie Primary PC has contacted her to advise they wish to submit applications for over the £20k – details not known at this stage.</w:t>
      </w:r>
    </w:p>
    <w:p w14:paraId="61940B77" w14:textId="77777777" w:rsidR="0058614B" w:rsidRDefault="0058614B" w:rsidP="0096173E">
      <w:pPr>
        <w:pStyle w:val="ListParagraph"/>
        <w:widowControl w:val="0"/>
        <w:ind w:left="360"/>
        <w:contextualSpacing w:val="0"/>
        <w:rPr>
          <w:rFonts w:asciiTheme="minorHAnsi" w:hAnsiTheme="minorHAnsi" w:cstheme="minorHAnsi"/>
          <w:sz w:val="28"/>
          <w:szCs w:val="28"/>
        </w:rPr>
      </w:pPr>
    </w:p>
    <w:p w14:paraId="36564382" w14:textId="1EA906E9" w:rsidR="0058614B" w:rsidRPr="00870F60" w:rsidRDefault="0058614B" w:rsidP="0058614B">
      <w:pPr>
        <w:pStyle w:val="ListParagraph"/>
        <w:widowControl w:val="0"/>
        <w:ind w:left="360"/>
        <w:contextualSpacing w:val="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Trustees discussed a</w:t>
      </w:r>
      <w:r w:rsidRPr="00870F60">
        <w:rPr>
          <w:rFonts w:asciiTheme="minorHAnsi" w:hAnsiTheme="minorHAnsi" w:cstheme="minorHAnsi"/>
          <w:sz w:val="28"/>
          <w:szCs w:val="28"/>
        </w:rPr>
        <w:t xml:space="preserve"> “Making a Successful Application” Session for groups</w:t>
      </w:r>
      <w:r>
        <w:rPr>
          <w:rFonts w:asciiTheme="minorHAnsi" w:hAnsiTheme="minorHAnsi" w:cstheme="minorHAnsi"/>
          <w:sz w:val="28"/>
          <w:szCs w:val="28"/>
        </w:rPr>
        <w:t xml:space="preserve"> and will consider this at the next</w:t>
      </w:r>
      <w:r w:rsidR="006457DD">
        <w:rPr>
          <w:rFonts w:asciiTheme="minorHAnsi" w:hAnsiTheme="minorHAnsi" w:cstheme="minorHAnsi"/>
          <w:sz w:val="28"/>
          <w:szCs w:val="28"/>
        </w:rPr>
        <w:t xml:space="preserve"> meeting.</w:t>
      </w:r>
    </w:p>
    <w:p w14:paraId="5551BE03" w14:textId="77777777" w:rsidR="004175B2" w:rsidRPr="00870F60" w:rsidRDefault="004175B2" w:rsidP="0096173E">
      <w:pPr>
        <w:pStyle w:val="ListParagraph"/>
        <w:widowControl w:val="0"/>
        <w:ind w:left="360"/>
        <w:contextualSpacing w:val="0"/>
        <w:rPr>
          <w:rFonts w:asciiTheme="minorHAnsi" w:hAnsiTheme="minorHAnsi" w:cstheme="minorHAnsi"/>
          <w:sz w:val="28"/>
          <w:szCs w:val="28"/>
        </w:rPr>
      </w:pPr>
    </w:p>
    <w:p w14:paraId="41A1F18F" w14:textId="77777777" w:rsidR="00056D14" w:rsidRPr="00870F60" w:rsidRDefault="00056D14" w:rsidP="0096173E">
      <w:pPr>
        <w:pStyle w:val="ListParagraph"/>
        <w:widowControl w:val="0"/>
        <w:ind w:left="360"/>
        <w:contextualSpacing w:val="0"/>
        <w:rPr>
          <w:rFonts w:asciiTheme="minorHAnsi" w:hAnsiTheme="minorHAnsi" w:cstheme="minorHAnsi"/>
          <w:sz w:val="28"/>
          <w:szCs w:val="28"/>
        </w:rPr>
      </w:pPr>
    </w:p>
    <w:p w14:paraId="0947925B" w14:textId="216F3070" w:rsidR="0096173E" w:rsidRDefault="0096173E" w:rsidP="0096173E">
      <w:pPr>
        <w:pStyle w:val="ListParagraph"/>
        <w:widowControl w:val="0"/>
        <w:ind w:left="360"/>
        <w:contextualSpacing w:val="0"/>
        <w:rPr>
          <w:rFonts w:asciiTheme="minorHAnsi" w:hAnsiTheme="minorHAnsi" w:cstheme="minorHAnsi"/>
          <w:sz w:val="28"/>
          <w:szCs w:val="28"/>
        </w:rPr>
      </w:pPr>
      <w:r w:rsidRPr="00870F60">
        <w:rPr>
          <w:rFonts w:asciiTheme="minorHAnsi" w:hAnsiTheme="minorHAnsi" w:cstheme="minorHAnsi"/>
          <w:sz w:val="28"/>
          <w:szCs w:val="28"/>
        </w:rPr>
        <w:t>AC asked if an A4 sheet could be pulled together summarising the different funding streams</w:t>
      </w:r>
      <w:r w:rsidR="006A18EA" w:rsidRPr="00870F60">
        <w:rPr>
          <w:rFonts w:asciiTheme="minorHAnsi" w:hAnsiTheme="minorHAnsi" w:cstheme="minorHAnsi"/>
          <w:sz w:val="28"/>
          <w:szCs w:val="28"/>
        </w:rPr>
        <w:t>.  CR will produce.</w:t>
      </w:r>
    </w:p>
    <w:p w14:paraId="6B150E80" w14:textId="77777777" w:rsidR="00705965" w:rsidRDefault="00705965" w:rsidP="0096173E">
      <w:pPr>
        <w:pStyle w:val="ListParagraph"/>
        <w:widowControl w:val="0"/>
        <w:ind w:left="360"/>
        <w:contextualSpacing w:val="0"/>
        <w:rPr>
          <w:rFonts w:asciiTheme="minorHAnsi" w:hAnsiTheme="minorHAnsi" w:cstheme="minorHAnsi"/>
          <w:sz w:val="28"/>
          <w:szCs w:val="28"/>
        </w:rPr>
      </w:pPr>
    </w:p>
    <w:p w14:paraId="4A546420" w14:textId="54451B26" w:rsidR="00705965" w:rsidRDefault="006457DD" w:rsidP="0096173E">
      <w:pPr>
        <w:pStyle w:val="ListParagraph"/>
        <w:widowControl w:val="0"/>
        <w:ind w:left="360"/>
        <w:contextualSpacing w:val="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As previously discussed, </w:t>
      </w:r>
      <w:r w:rsidR="00705965">
        <w:rPr>
          <w:rFonts w:asciiTheme="minorHAnsi" w:hAnsiTheme="minorHAnsi" w:cstheme="minorHAnsi"/>
          <w:sz w:val="28"/>
          <w:szCs w:val="28"/>
        </w:rPr>
        <w:t>IM confirmed he’d passed</w:t>
      </w:r>
      <w:r w:rsidR="00826880">
        <w:rPr>
          <w:rFonts w:asciiTheme="minorHAnsi" w:hAnsiTheme="minorHAnsi" w:cstheme="minorHAnsi"/>
          <w:sz w:val="28"/>
          <w:szCs w:val="28"/>
        </w:rPr>
        <w:t xml:space="preserve"> the scanner and empty folders etc to CR.  Trustees approved the </w:t>
      </w:r>
      <w:r w:rsidR="00CB75CC">
        <w:rPr>
          <w:rFonts w:asciiTheme="minorHAnsi" w:hAnsiTheme="minorHAnsi" w:cstheme="minorHAnsi"/>
          <w:sz w:val="28"/>
          <w:szCs w:val="28"/>
        </w:rPr>
        <w:t>cost of the incinerator.</w:t>
      </w:r>
    </w:p>
    <w:p w14:paraId="74264A9D" w14:textId="77777777" w:rsidR="005D5189" w:rsidRDefault="005D5189" w:rsidP="0096173E">
      <w:pPr>
        <w:pStyle w:val="ListParagraph"/>
        <w:widowControl w:val="0"/>
        <w:ind w:left="360"/>
        <w:contextualSpacing w:val="0"/>
        <w:rPr>
          <w:rFonts w:asciiTheme="minorHAnsi" w:hAnsiTheme="minorHAnsi" w:cstheme="minorHAnsi"/>
          <w:sz w:val="28"/>
          <w:szCs w:val="28"/>
        </w:rPr>
      </w:pPr>
    </w:p>
    <w:p w14:paraId="1B6E24D7" w14:textId="0FD4330A" w:rsidR="005D5189" w:rsidRDefault="005D5189" w:rsidP="005D5189">
      <w:pPr>
        <w:widowControl w:val="0"/>
        <w:ind w:left="36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The Trustees had a short discussion and asked IM if he would consider staying on as Treasurer (non-Trustee role). It was also agreed that IM would continue as signatory to the accounts. Signatories are BC, IM &amp; </w:t>
      </w:r>
      <w:r w:rsidR="00F76D0A">
        <w:rPr>
          <w:rFonts w:asciiTheme="minorHAnsi" w:hAnsiTheme="minorHAnsi" w:cstheme="minorHAnsi"/>
          <w:sz w:val="28"/>
          <w:szCs w:val="28"/>
        </w:rPr>
        <w:t>CR</w:t>
      </w:r>
      <w:r>
        <w:rPr>
          <w:rFonts w:asciiTheme="minorHAnsi" w:hAnsiTheme="minorHAnsi" w:cstheme="minorHAnsi"/>
          <w:sz w:val="28"/>
          <w:szCs w:val="28"/>
        </w:rPr>
        <w:t xml:space="preserve">. </w:t>
      </w:r>
      <w:r w:rsidR="00F76D0A">
        <w:rPr>
          <w:rFonts w:asciiTheme="minorHAnsi" w:hAnsiTheme="minorHAnsi" w:cstheme="minorHAnsi"/>
          <w:sz w:val="28"/>
          <w:szCs w:val="28"/>
        </w:rPr>
        <w:t xml:space="preserve">IM happy to take on the role. </w:t>
      </w:r>
      <w:r>
        <w:rPr>
          <w:rFonts w:asciiTheme="minorHAnsi" w:hAnsiTheme="minorHAnsi" w:cstheme="minorHAnsi"/>
          <w:sz w:val="28"/>
          <w:szCs w:val="28"/>
        </w:rPr>
        <w:t xml:space="preserve">BC reported that she was having difficulty accessing the app </w:t>
      </w:r>
      <w:proofErr w:type="gramStart"/>
      <w:r>
        <w:rPr>
          <w:rFonts w:asciiTheme="minorHAnsi" w:hAnsiTheme="minorHAnsi" w:cstheme="minorHAnsi"/>
          <w:sz w:val="28"/>
          <w:szCs w:val="28"/>
        </w:rPr>
        <w:t>at the moment</w:t>
      </w:r>
      <w:proofErr w:type="gramEnd"/>
      <w:r>
        <w:rPr>
          <w:rFonts w:asciiTheme="minorHAnsi" w:hAnsiTheme="minorHAnsi" w:cstheme="minorHAnsi"/>
          <w:sz w:val="28"/>
          <w:szCs w:val="28"/>
        </w:rPr>
        <w:t xml:space="preserve">.  </w:t>
      </w:r>
    </w:p>
    <w:p w14:paraId="716B11BF" w14:textId="77777777" w:rsidR="00473A44" w:rsidRPr="00870F60" w:rsidRDefault="00473A44" w:rsidP="00B46119">
      <w:pPr>
        <w:widowControl w:val="0"/>
        <w:rPr>
          <w:rFonts w:asciiTheme="minorHAnsi" w:hAnsiTheme="minorHAnsi" w:cstheme="minorHAnsi"/>
          <w:sz w:val="28"/>
          <w:szCs w:val="28"/>
        </w:rPr>
      </w:pPr>
    </w:p>
    <w:p w14:paraId="163D2616" w14:textId="640EFE43" w:rsidR="006A2FBB" w:rsidRPr="00870F60" w:rsidRDefault="006A2FBB" w:rsidP="008A6BE9">
      <w:pPr>
        <w:pStyle w:val="ListParagraph"/>
        <w:widowControl w:val="0"/>
        <w:numPr>
          <w:ilvl w:val="0"/>
          <w:numId w:val="3"/>
        </w:numPr>
        <w:contextualSpacing w:val="0"/>
        <w:rPr>
          <w:rFonts w:asciiTheme="minorHAnsi" w:hAnsiTheme="minorHAnsi" w:cstheme="minorHAnsi"/>
          <w:b/>
          <w:bCs/>
          <w:sz w:val="28"/>
          <w:szCs w:val="28"/>
        </w:rPr>
      </w:pPr>
      <w:r w:rsidRPr="00870F60">
        <w:rPr>
          <w:rFonts w:asciiTheme="minorHAnsi" w:hAnsiTheme="minorHAnsi" w:cstheme="minorHAnsi"/>
          <w:b/>
          <w:bCs/>
          <w:sz w:val="28"/>
          <w:szCs w:val="28"/>
        </w:rPr>
        <w:t>Date of Next</w:t>
      </w:r>
      <w:r w:rsidR="00B8198D" w:rsidRPr="00870F60">
        <w:rPr>
          <w:rFonts w:asciiTheme="minorHAnsi" w:hAnsiTheme="minorHAnsi" w:cstheme="minorHAnsi"/>
          <w:b/>
          <w:bCs/>
          <w:sz w:val="28"/>
          <w:szCs w:val="28"/>
        </w:rPr>
        <w:t xml:space="preserve"> Meeting</w:t>
      </w:r>
    </w:p>
    <w:p w14:paraId="7F17AC35" w14:textId="1D017020" w:rsidR="00825FF7" w:rsidRDefault="00E00C75" w:rsidP="00825FF7">
      <w:pPr>
        <w:widowControl w:val="0"/>
        <w:ind w:left="360"/>
        <w:rPr>
          <w:rFonts w:asciiTheme="minorHAnsi" w:hAnsiTheme="minorHAnsi" w:cstheme="minorHAnsi"/>
          <w:sz w:val="28"/>
          <w:szCs w:val="28"/>
        </w:rPr>
      </w:pPr>
      <w:r w:rsidRPr="00870F60">
        <w:rPr>
          <w:rFonts w:asciiTheme="minorHAnsi" w:hAnsiTheme="minorHAnsi" w:cstheme="minorHAnsi"/>
          <w:sz w:val="28"/>
          <w:szCs w:val="28"/>
        </w:rPr>
        <w:t>Pre-assessment</w:t>
      </w:r>
      <w:r w:rsidR="00825FF7" w:rsidRPr="00870F60">
        <w:rPr>
          <w:rFonts w:asciiTheme="minorHAnsi" w:hAnsiTheme="minorHAnsi" w:cstheme="minorHAnsi"/>
          <w:sz w:val="28"/>
          <w:szCs w:val="28"/>
        </w:rPr>
        <w:t xml:space="preserve"> Assessment Meeting: </w:t>
      </w:r>
      <w:r w:rsidRPr="00870F60">
        <w:rPr>
          <w:rFonts w:asciiTheme="minorHAnsi" w:hAnsiTheme="minorHAnsi" w:cstheme="minorHAnsi"/>
          <w:sz w:val="28"/>
          <w:szCs w:val="28"/>
        </w:rPr>
        <w:t>19 March</w:t>
      </w:r>
      <w:r w:rsidR="00825FF7" w:rsidRPr="00870F60">
        <w:rPr>
          <w:rFonts w:asciiTheme="minorHAnsi" w:hAnsiTheme="minorHAnsi" w:cstheme="minorHAnsi"/>
          <w:sz w:val="28"/>
          <w:szCs w:val="28"/>
        </w:rPr>
        <w:t xml:space="preserve"> 2026 at 7pm </w:t>
      </w:r>
      <w:r w:rsidRPr="00870F60">
        <w:rPr>
          <w:rFonts w:asciiTheme="minorHAnsi" w:hAnsiTheme="minorHAnsi" w:cstheme="minorHAnsi"/>
          <w:sz w:val="28"/>
          <w:szCs w:val="28"/>
        </w:rPr>
        <w:t>in the Golspie Community Centre.</w:t>
      </w:r>
    </w:p>
    <w:p w14:paraId="4F4D30F1" w14:textId="77777777" w:rsidR="00622C49" w:rsidRDefault="00622C49" w:rsidP="00825FF7">
      <w:pPr>
        <w:widowControl w:val="0"/>
        <w:ind w:left="360"/>
        <w:rPr>
          <w:rFonts w:asciiTheme="minorHAnsi" w:hAnsiTheme="minorHAnsi" w:cstheme="minorHAnsi"/>
          <w:sz w:val="28"/>
          <w:szCs w:val="28"/>
        </w:rPr>
      </w:pPr>
    </w:p>
    <w:p w14:paraId="51DBCEC2" w14:textId="10A9707D" w:rsidR="00CB75CC" w:rsidRDefault="00CB75CC" w:rsidP="00825FF7">
      <w:pPr>
        <w:widowControl w:val="0"/>
        <w:ind w:left="36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Main Meeting will be the </w:t>
      </w:r>
      <w:proofErr w:type="gramStart"/>
      <w:r>
        <w:rPr>
          <w:rFonts w:asciiTheme="minorHAnsi" w:hAnsiTheme="minorHAnsi" w:cstheme="minorHAnsi"/>
          <w:sz w:val="28"/>
          <w:szCs w:val="28"/>
        </w:rPr>
        <w:t>23</w:t>
      </w:r>
      <w:r w:rsidRPr="00CB75CC">
        <w:rPr>
          <w:rFonts w:asciiTheme="minorHAnsi" w:hAnsiTheme="minorHAnsi" w:cstheme="minorHAnsi"/>
          <w:sz w:val="28"/>
          <w:szCs w:val="28"/>
          <w:vertAlign w:val="superscript"/>
        </w:rPr>
        <w:t>rd</w:t>
      </w:r>
      <w:proofErr w:type="gramEnd"/>
      <w:r>
        <w:rPr>
          <w:rFonts w:asciiTheme="minorHAnsi" w:hAnsiTheme="minorHAnsi" w:cstheme="minorHAnsi"/>
          <w:sz w:val="28"/>
          <w:szCs w:val="28"/>
        </w:rPr>
        <w:t xml:space="preserve"> April, 7pm</w:t>
      </w:r>
      <w:r w:rsidR="00872B6B">
        <w:rPr>
          <w:rFonts w:asciiTheme="minorHAnsi" w:hAnsiTheme="minorHAnsi" w:cstheme="minorHAnsi"/>
          <w:sz w:val="28"/>
          <w:szCs w:val="28"/>
        </w:rPr>
        <w:t>.</w:t>
      </w:r>
    </w:p>
    <w:p w14:paraId="0CE30D04" w14:textId="77777777" w:rsidR="00872B6B" w:rsidRDefault="00872B6B" w:rsidP="00825FF7">
      <w:pPr>
        <w:widowControl w:val="0"/>
        <w:ind w:left="360"/>
        <w:rPr>
          <w:rFonts w:asciiTheme="minorHAnsi" w:hAnsiTheme="minorHAnsi" w:cstheme="minorHAnsi"/>
          <w:sz w:val="28"/>
          <w:szCs w:val="28"/>
        </w:rPr>
      </w:pPr>
    </w:p>
    <w:p w14:paraId="04AC6D06" w14:textId="42E10AA7" w:rsidR="002A205D" w:rsidRDefault="00872B6B" w:rsidP="003113C8">
      <w:pPr>
        <w:widowControl w:val="0"/>
        <w:ind w:left="36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Becky to distribute dates for the rest of the year.</w:t>
      </w:r>
    </w:p>
    <w:p w14:paraId="238879C1" w14:textId="77777777" w:rsidR="000B47CB" w:rsidRDefault="000B47CB" w:rsidP="004456C9">
      <w:pPr>
        <w:widowControl w:val="0"/>
        <w:rPr>
          <w:rFonts w:asciiTheme="minorHAnsi" w:hAnsiTheme="minorHAnsi" w:cstheme="minorHAnsi"/>
          <w:sz w:val="28"/>
          <w:szCs w:val="28"/>
        </w:rPr>
      </w:pPr>
    </w:p>
    <w:p w14:paraId="31E84169" w14:textId="77777777" w:rsidR="003113C8" w:rsidRDefault="003113C8" w:rsidP="003113C8">
      <w:pPr>
        <w:widowControl w:val="0"/>
        <w:ind w:left="360"/>
        <w:rPr>
          <w:rFonts w:asciiTheme="minorHAnsi" w:hAnsiTheme="minorHAnsi" w:cstheme="minorHAnsi"/>
          <w:sz w:val="28"/>
          <w:szCs w:val="28"/>
        </w:rPr>
      </w:pPr>
    </w:p>
    <w:p w14:paraId="176D8337" w14:textId="77777777" w:rsidR="005D5189" w:rsidRDefault="005D5189" w:rsidP="003113C8">
      <w:pPr>
        <w:widowControl w:val="0"/>
        <w:ind w:left="360"/>
        <w:rPr>
          <w:rFonts w:asciiTheme="minorHAnsi" w:hAnsiTheme="minorHAnsi" w:cstheme="minorHAnsi"/>
          <w:sz w:val="28"/>
          <w:szCs w:val="28"/>
        </w:rPr>
      </w:pPr>
    </w:p>
    <w:p w14:paraId="0ACAEFD1" w14:textId="77777777" w:rsidR="005D5189" w:rsidRPr="00870F60" w:rsidRDefault="005D5189" w:rsidP="003113C8">
      <w:pPr>
        <w:widowControl w:val="0"/>
        <w:ind w:left="360"/>
        <w:rPr>
          <w:rFonts w:asciiTheme="minorHAnsi" w:hAnsiTheme="minorHAnsi" w:cstheme="minorHAnsi"/>
          <w:sz w:val="28"/>
          <w:szCs w:val="28"/>
        </w:rPr>
      </w:pPr>
    </w:p>
    <w:p w14:paraId="38BA393D" w14:textId="77777777" w:rsidR="00772AFC" w:rsidRPr="00835506" w:rsidRDefault="007702A4" w:rsidP="008A6BE9">
      <w:pPr>
        <w:pStyle w:val="BodyText2"/>
        <w:tabs>
          <w:tab w:val="left" w:pos="1620"/>
        </w:tabs>
        <w:jc w:val="center"/>
        <w:rPr>
          <w:b/>
          <w:bCs/>
          <w:sz w:val="24"/>
        </w:rPr>
      </w:pPr>
      <w:r w:rsidRPr="00835506">
        <w:rPr>
          <w:b/>
          <w:bCs/>
          <w:sz w:val="24"/>
        </w:rPr>
        <w:t xml:space="preserve"> </w:t>
      </w:r>
      <w:bookmarkEnd w:id="1"/>
    </w:p>
    <w:sectPr w:rsidR="00772AFC" w:rsidRPr="00835506" w:rsidSect="00D809C8">
      <w:footerReference w:type="default" r:id="rId9"/>
      <w:pgSz w:w="11906" w:h="16838"/>
      <w:pgMar w:top="907" w:right="1021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1E09C9" w14:textId="77777777" w:rsidR="00364C7F" w:rsidRDefault="00364C7F" w:rsidP="00E26FFF">
      <w:r>
        <w:separator/>
      </w:r>
    </w:p>
  </w:endnote>
  <w:endnote w:type="continuationSeparator" w:id="0">
    <w:p w14:paraId="6033D362" w14:textId="77777777" w:rsidR="00364C7F" w:rsidRDefault="00364C7F" w:rsidP="00E26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C2848" w14:textId="77777777" w:rsidR="00E26FFF" w:rsidRDefault="00E26FFF" w:rsidP="00E26FFF">
    <w:pPr>
      <w:pStyle w:val="BodyText2"/>
      <w:tabs>
        <w:tab w:val="left" w:pos="1620"/>
      </w:tabs>
      <w:jc w:val="center"/>
      <w:rPr>
        <w:b/>
        <w:bCs/>
        <w:sz w:val="22"/>
        <w:szCs w:val="22"/>
      </w:rPr>
    </w:pPr>
  </w:p>
  <w:p w14:paraId="36F22434" w14:textId="77777777" w:rsidR="00E26FFF" w:rsidRPr="00772AFC" w:rsidRDefault="00E26FFF" w:rsidP="00E26FFF">
    <w:pPr>
      <w:pStyle w:val="BodyText2"/>
      <w:tabs>
        <w:tab w:val="left" w:pos="1620"/>
      </w:tabs>
      <w:jc w:val="center"/>
      <w:rPr>
        <w:b/>
        <w:bCs/>
        <w:sz w:val="22"/>
        <w:szCs w:val="22"/>
      </w:rPr>
    </w:pPr>
    <w:r w:rsidRPr="00772AFC">
      <w:rPr>
        <w:b/>
        <w:bCs/>
        <w:sz w:val="22"/>
        <w:szCs w:val="22"/>
      </w:rPr>
      <w:t xml:space="preserve">Kilbraur Windfarm Community Benefit Trust </w:t>
    </w:r>
  </w:p>
  <w:p w14:paraId="461A5676" w14:textId="6AB2C891" w:rsidR="00E26FFF" w:rsidRPr="005F2257" w:rsidRDefault="00E26FFF" w:rsidP="00D92690">
    <w:pPr>
      <w:pStyle w:val="BodyText2"/>
      <w:tabs>
        <w:tab w:val="left" w:pos="1620"/>
      </w:tabs>
      <w:jc w:val="center"/>
      <w:rPr>
        <w:b/>
        <w:bCs/>
        <w:sz w:val="22"/>
        <w:szCs w:val="22"/>
      </w:rPr>
    </w:pPr>
    <w:r w:rsidRPr="00772AFC">
      <w:rPr>
        <w:noProof/>
        <w:sz w:val="22"/>
        <w:szCs w:val="22"/>
        <w:lang w:val="en-GB" w:eastAsia="en-GB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BF53004" wp14:editId="384002EA">
              <wp:simplePos x="0" y="0"/>
              <wp:positionH relativeFrom="column">
                <wp:posOffset>190500</wp:posOffset>
              </wp:positionH>
              <wp:positionV relativeFrom="paragraph">
                <wp:posOffset>426720</wp:posOffset>
              </wp:positionV>
              <wp:extent cx="5934075" cy="635"/>
              <wp:effectExtent l="10160" t="13335" r="8890" b="5080"/>
              <wp:wrapNone/>
              <wp:docPr id="2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3407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2B471C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5" o:spid="_x0000_s1026" type="#_x0000_t32" style="position:absolute;margin-left:15pt;margin-top:33.6pt;width:467.25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"/>
          </w:pict>
        </mc:Fallback>
      </mc:AlternateContent>
    </w:r>
    <w:r>
      <w:rPr>
        <w:b/>
        <w:bCs/>
        <w:sz w:val="22"/>
        <w:szCs w:val="22"/>
      </w:rPr>
      <w:t xml:space="preserve">c/o </w:t>
    </w:r>
    <w:r w:rsidR="00D92690">
      <w:rPr>
        <w:b/>
        <w:bCs/>
        <w:sz w:val="22"/>
        <w:szCs w:val="22"/>
      </w:rPr>
      <w:t>HC Service Point, Olsen House, Main Street, Golspie KW10</w:t>
    </w:r>
    <w:r>
      <w:rPr>
        <w:b/>
        <w:bCs/>
        <w:sz w:val="22"/>
        <w:szCs w:val="22"/>
      </w:rPr>
      <w:t xml:space="preserve"> 6</w:t>
    </w:r>
    <w:r w:rsidR="00D92690">
      <w:rPr>
        <w:b/>
        <w:bCs/>
        <w:sz w:val="22"/>
        <w:szCs w:val="22"/>
      </w:rPr>
      <w:t>RA</w:t>
    </w:r>
  </w:p>
  <w:p w14:paraId="7B73BA7E" w14:textId="77777777" w:rsidR="00E26FFF" w:rsidRDefault="00E26F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46C82A" w14:textId="77777777" w:rsidR="00364C7F" w:rsidRDefault="00364C7F" w:rsidP="00E26FFF">
      <w:r>
        <w:separator/>
      </w:r>
    </w:p>
  </w:footnote>
  <w:footnote w:type="continuationSeparator" w:id="0">
    <w:p w14:paraId="23FFA454" w14:textId="77777777" w:rsidR="00364C7F" w:rsidRDefault="00364C7F" w:rsidP="00E26F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E1EF8"/>
    <w:multiLevelType w:val="hybridMultilevel"/>
    <w:tmpl w:val="A1C8009C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CE5A2E"/>
    <w:multiLevelType w:val="multilevel"/>
    <w:tmpl w:val="528052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30" w:hanging="3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15035AF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6A41289"/>
    <w:multiLevelType w:val="hybridMultilevel"/>
    <w:tmpl w:val="400C9F52"/>
    <w:lvl w:ilvl="0" w:tplc="7EA4CF02">
      <w:start w:val="4"/>
      <w:numFmt w:val="bullet"/>
      <w:lvlText w:val="–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2117627"/>
    <w:multiLevelType w:val="multilevel"/>
    <w:tmpl w:val="2A6602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017147C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7A2B0FDB"/>
    <w:multiLevelType w:val="hybridMultilevel"/>
    <w:tmpl w:val="FABC9F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4855252">
    <w:abstractNumId w:val="6"/>
  </w:num>
  <w:num w:numId="2" w16cid:durableId="748045386">
    <w:abstractNumId w:val="1"/>
  </w:num>
  <w:num w:numId="3" w16cid:durableId="1074013850">
    <w:abstractNumId w:val="2"/>
  </w:num>
  <w:num w:numId="4" w16cid:durableId="233978078">
    <w:abstractNumId w:val="4"/>
  </w:num>
  <w:num w:numId="5" w16cid:durableId="1627658173">
    <w:abstractNumId w:val="5"/>
  </w:num>
  <w:num w:numId="6" w16cid:durableId="360596655">
    <w:abstractNumId w:val="3"/>
  </w:num>
  <w:num w:numId="7" w16cid:durableId="9126606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attachedTemplate r:id="rId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215"/>
    <w:rsid w:val="00000039"/>
    <w:rsid w:val="00002629"/>
    <w:rsid w:val="00002A4E"/>
    <w:rsid w:val="00011E85"/>
    <w:rsid w:val="00012426"/>
    <w:rsid w:val="00047E34"/>
    <w:rsid w:val="0005047D"/>
    <w:rsid w:val="00053557"/>
    <w:rsid w:val="00056D14"/>
    <w:rsid w:val="00070B5A"/>
    <w:rsid w:val="00074E15"/>
    <w:rsid w:val="00075C9A"/>
    <w:rsid w:val="00082D57"/>
    <w:rsid w:val="000843D7"/>
    <w:rsid w:val="00084944"/>
    <w:rsid w:val="000851CC"/>
    <w:rsid w:val="000931E8"/>
    <w:rsid w:val="00096B40"/>
    <w:rsid w:val="00097BE9"/>
    <w:rsid w:val="000A5A1F"/>
    <w:rsid w:val="000A601D"/>
    <w:rsid w:val="000B12BA"/>
    <w:rsid w:val="000B3E2E"/>
    <w:rsid w:val="000B47CB"/>
    <w:rsid w:val="000B4997"/>
    <w:rsid w:val="000B58D0"/>
    <w:rsid w:val="000D4889"/>
    <w:rsid w:val="000D5FB3"/>
    <w:rsid w:val="000D60C0"/>
    <w:rsid w:val="000E2C02"/>
    <w:rsid w:val="000F41EE"/>
    <w:rsid w:val="001024E5"/>
    <w:rsid w:val="00103414"/>
    <w:rsid w:val="00104ADF"/>
    <w:rsid w:val="00107ECA"/>
    <w:rsid w:val="00114058"/>
    <w:rsid w:val="00122DCF"/>
    <w:rsid w:val="00130022"/>
    <w:rsid w:val="001455E2"/>
    <w:rsid w:val="0014574A"/>
    <w:rsid w:val="00146ADC"/>
    <w:rsid w:val="00164077"/>
    <w:rsid w:val="001707AC"/>
    <w:rsid w:val="001849B7"/>
    <w:rsid w:val="001968BD"/>
    <w:rsid w:val="001B05E0"/>
    <w:rsid w:val="001B1A69"/>
    <w:rsid w:val="001B45F1"/>
    <w:rsid w:val="001B5B94"/>
    <w:rsid w:val="001C4BC1"/>
    <w:rsid w:val="001D2405"/>
    <w:rsid w:val="001D3D6E"/>
    <w:rsid w:val="001D51F0"/>
    <w:rsid w:val="001D58C0"/>
    <w:rsid w:val="001E3D50"/>
    <w:rsid w:val="001E5CDF"/>
    <w:rsid w:val="001F3EA5"/>
    <w:rsid w:val="002165CA"/>
    <w:rsid w:val="00221CF6"/>
    <w:rsid w:val="0023523B"/>
    <w:rsid w:val="00240A78"/>
    <w:rsid w:val="002416AF"/>
    <w:rsid w:val="0024569D"/>
    <w:rsid w:val="00246135"/>
    <w:rsid w:val="0024650D"/>
    <w:rsid w:val="00251DEF"/>
    <w:rsid w:val="0025232E"/>
    <w:rsid w:val="0025573A"/>
    <w:rsid w:val="00256E4A"/>
    <w:rsid w:val="00261120"/>
    <w:rsid w:val="002624C8"/>
    <w:rsid w:val="00271344"/>
    <w:rsid w:val="00294094"/>
    <w:rsid w:val="002943BF"/>
    <w:rsid w:val="002A205D"/>
    <w:rsid w:val="002A62BB"/>
    <w:rsid w:val="002A7C32"/>
    <w:rsid w:val="002B5FC1"/>
    <w:rsid w:val="002E31EE"/>
    <w:rsid w:val="002E5568"/>
    <w:rsid w:val="002E7EA4"/>
    <w:rsid w:val="003113C8"/>
    <w:rsid w:val="003115CF"/>
    <w:rsid w:val="00317ADF"/>
    <w:rsid w:val="00320708"/>
    <w:rsid w:val="00340036"/>
    <w:rsid w:val="00344B6E"/>
    <w:rsid w:val="0035080C"/>
    <w:rsid w:val="0035341B"/>
    <w:rsid w:val="00364C7F"/>
    <w:rsid w:val="00384479"/>
    <w:rsid w:val="003917F6"/>
    <w:rsid w:val="00391C1B"/>
    <w:rsid w:val="00393998"/>
    <w:rsid w:val="0039768A"/>
    <w:rsid w:val="00397FB6"/>
    <w:rsid w:val="003C519D"/>
    <w:rsid w:val="003D3259"/>
    <w:rsid w:val="003E5422"/>
    <w:rsid w:val="003E6E9D"/>
    <w:rsid w:val="003F1C95"/>
    <w:rsid w:val="00407D45"/>
    <w:rsid w:val="004175B2"/>
    <w:rsid w:val="0042233A"/>
    <w:rsid w:val="0042297E"/>
    <w:rsid w:val="00442887"/>
    <w:rsid w:val="004456C9"/>
    <w:rsid w:val="00452E68"/>
    <w:rsid w:val="0045621B"/>
    <w:rsid w:val="00460A2E"/>
    <w:rsid w:val="00463B34"/>
    <w:rsid w:val="00464584"/>
    <w:rsid w:val="00473A44"/>
    <w:rsid w:val="0048117C"/>
    <w:rsid w:val="00492E8F"/>
    <w:rsid w:val="0049580A"/>
    <w:rsid w:val="004A038E"/>
    <w:rsid w:val="004A2E31"/>
    <w:rsid w:val="004A3908"/>
    <w:rsid w:val="004B002E"/>
    <w:rsid w:val="004B0791"/>
    <w:rsid w:val="004B413B"/>
    <w:rsid w:val="004C2C35"/>
    <w:rsid w:val="004E4372"/>
    <w:rsid w:val="004E4644"/>
    <w:rsid w:val="004E66C6"/>
    <w:rsid w:val="004F3FDE"/>
    <w:rsid w:val="004F6073"/>
    <w:rsid w:val="004F63F8"/>
    <w:rsid w:val="00504FDB"/>
    <w:rsid w:val="00505271"/>
    <w:rsid w:val="005056B3"/>
    <w:rsid w:val="00535D26"/>
    <w:rsid w:val="00564347"/>
    <w:rsid w:val="00567A92"/>
    <w:rsid w:val="00572604"/>
    <w:rsid w:val="005749FF"/>
    <w:rsid w:val="00583CE4"/>
    <w:rsid w:val="0058614B"/>
    <w:rsid w:val="005A6E86"/>
    <w:rsid w:val="005B40A1"/>
    <w:rsid w:val="005C5D00"/>
    <w:rsid w:val="005D5189"/>
    <w:rsid w:val="005D5960"/>
    <w:rsid w:val="005E013E"/>
    <w:rsid w:val="005E6055"/>
    <w:rsid w:val="005F2257"/>
    <w:rsid w:val="005F53FE"/>
    <w:rsid w:val="005F63BE"/>
    <w:rsid w:val="00603308"/>
    <w:rsid w:val="006034C8"/>
    <w:rsid w:val="006043AA"/>
    <w:rsid w:val="00604D57"/>
    <w:rsid w:val="00614756"/>
    <w:rsid w:val="0061660B"/>
    <w:rsid w:val="00620DD9"/>
    <w:rsid w:val="00622C49"/>
    <w:rsid w:val="00626390"/>
    <w:rsid w:val="006457DD"/>
    <w:rsid w:val="00650498"/>
    <w:rsid w:val="00653163"/>
    <w:rsid w:val="00656D73"/>
    <w:rsid w:val="00661C66"/>
    <w:rsid w:val="00664EB3"/>
    <w:rsid w:val="00682B92"/>
    <w:rsid w:val="00696ED0"/>
    <w:rsid w:val="00697316"/>
    <w:rsid w:val="006A18EA"/>
    <w:rsid w:val="006A2FBB"/>
    <w:rsid w:val="006A51FB"/>
    <w:rsid w:val="006A7B74"/>
    <w:rsid w:val="006B2BF3"/>
    <w:rsid w:val="006B7BF7"/>
    <w:rsid w:val="006C126F"/>
    <w:rsid w:val="006C4860"/>
    <w:rsid w:val="006D1255"/>
    <w:rsid w:val="006D5181"/>
    <w:rsid w:val="006D5568"/>
    <w:rsid w:val="006D6043"/>
    <w:rsid w:val="006D6751"/>
    <w:rsid w:val="006E0BBD"/>
    <w:rsid w:val="006F762F"/>
    <w:rsid w:val="00705965"/>
    <w:rsid w:val="00715233"/>
    <w:rsid w:val="00715EA7"/>
    <w:rsid w:val="00723CAD"/>
    <w:rsid w:val="00724C9A"/>
    <w:rsid w:val="00725AB8"/>
    <w:rsid w:val="0073012C"/>
    <w:rsid w:val="00742C60"/>
    <w:rsid w:val="00744FEE"/>
    <w:rsid w:val="0074760F"/>
    <w:rsid w:val="00752041"/>
    <w:rsid w:val="00756077"/>
    <w:rsid w:val="007626CA"/>
    <w:rsid w:val="0076442C"/>
    <w:rsid w:val="007664B8"/>
    <w:rsid w:val="007702A4"/>
    <w:rsid w:val="00771797"/>
    <w:rsid w:val="00772AFC"/>
    <w:rsid w:val="00782D2B"/>
    <w:rsid w:val="007842B6"/>
    <w:rsid w:val="00785BB6"/>
    <w:rsid w:val="007905CD"/>
    <w:rsid w:val="007B16D5"/>
    <w:rsid w:val="007B77AD"/>
    <w:rsid w:val="007C0AD8"/>
    <w:rsid w:val="007C193D"/>
    <w:rsid w:val="007C637D"/>
    <w:rsid w:val="00805215"/>
    <w:rsid w:val="0080525A"/>
    <w:rsid w:val="00825FF7"/>
    <w:rsid w:val="00826880"/>
    <w:rsid w:val="0083232F"/>
    <w:rsid w:val="00835506"/>
    <w:rsid w:val="00843423"/>
    <w:rsid w:val="00847225"/>
    <w:rsid w:val="00847B40"/>
    <w:rsid w:val="0085464D"/>
    <w:rsid w:val="0086348D"/>
    <w:rsid w:val="008701EA"/>
    <w:rsid w:val="00870F60"/>
    <w:rsid w:val="00872B6B"/>
    <w:rsid w:val="00881004"/>
    <w:rsid w:val="0088532D"/>
    <w:rsid w:val="00890DD8"/>
    <w:rsid w:val="00897A97"/>
    <w:rsid w:val="008A6BE9"/>
    <w:rsid w:val="008B0155"/>
    <w:rsid w:val="008C13E5"/>
    <w:rsid w:val="008C2CF7"/>
    <w:rsid w:val="008D08A1"/>
    <w:rsid w:val="008D3B81"/>
    <w:rsid w:val="008E4328"/>
    <w:rsid w:val="008E610C"/>
    <w:rsid w:val="00910665"/>
    <w:rsid w:val="0091093A"/>
    <w:rsid w:val="009212F1"/>
    <w:rsid w:val="00924A52"/>
    <w:rsid w:val="009469B2"/>
    <w:rsid w:val="00946EEC"/>
    <w:rsid w:val="00953BB9"/>
    <w:rsid w:val="0096173E"/>
    <w:rsid w:val="00965162"/>
    <w:rsid w:val="0096674E"/>
    <w:rsid w:val="00970569"/>
    <w:rsid w:val="00987ACC"/>
    <w:rsid w:val="00993CA9"/>
    <w:rsid w:val="009A05EE"/>
    <w:rsid w:val="009B5D1B"/>
    <w:rsid w:val="009B703D"/>
    <w:rsid w:val="009C3EC3"/>
    <w:rsid w:val="009D098E"/>
    <w:rsid w:val="009D36D1"/>
    <w:rsid w:val="009D4BA1"/>
    <w:rsid w:val="009E349A"/>
    <w:rsid w:val="009E4D27"/>
    <w:rsid w:val="009F1B92"/>
    <w:rsid w:val="009F582B"/>
    <w:rsid w:val="00A0491F"/>
    <w:rsid w:val="00A063B9"/>
    <w:rsid w:val="00A154CC"/>
    <w:rsid w:val="00A3366E"/>
    <w:rsid w:val="00A4191F"/>
    <w:rsid w:val="00A51939"/>
    <w:rsid w:val="00A5626C"/>
    <w:rsid w:val="00A601AC"/>
    <w:rsid w:val="00A61A56"/>
    <w:rsid w:val="00A75C0B"/>
    <w:rsid w:val="00A76F54"/>
    <w:rsid w:val="00A82F3C"/>
    <w:rsid w:val="00A83CBD"/>
    <w:rsid w:val="00A9269B"/>
    <w:rsid w:val="00AA5272"/>
    <w:rsid w:val="00AA5E6B"/>
    <w:rsid w:val="00AC38B1"/>
    <w:rsid w:val="00AC64FC"/>
    <w:rsid w:val="00AD3210"/>
    <w:rsid w:val="00AD4513"/>
    <w:rsid w:val="00B01590"/>
    <w:rsid w:val="00B041F1"/>
    <w:rsid w:val="00B062F4"/>
    <w:rsid w:val="00B172CD"/>
    <w:rsid w:val="00B22E19"/>
    <w:rsid w:val="00B22F22"/>
    <w:rsid w:val="00B36486"/>
    <w:rsid w:val="00B46119"/>
    <w:rsid w:val="00B52024"/>
    <w:rsid w:val="00B613E9"/>
    <w:rsid w:val="00B65ABC"/>
    <w:rsid w:val="00B72498"/>
    <w:rsid w:val="00B8198D"/>
    <w:rsid w:val="00B965F8"/>
    <w:rsid w:val="00BA6D05"/>
    <w:rsid w:val="00BA6D3F"/>
    <w:rsid w:val="00BB288D"/>
    <w:rsid w:val="00BB6134"/>
    <w:rsid w:val="00BB79F0"/>
    <w:rsid w:val="00BC0FAB"/>
    <w:rsid w:val="00BD25EA"/>
    <w:rsid w:val="00BD6625"/>
    <w:rsid w:val="00C04651"/>
    <w:rsid w:val="00C06C5D"/>
    <w:rsid w:val="00C1368B"/>
    <w:rsid w:val="00C2090B"/>
    <w:rsid w:val="00C2137C"/>
    <w:rsid w:val="00C2250F"/>
    <w:rsid w:val="00C32157"/>
    <w:rsid w:val="00C40674"/>
    <w:rsid w:val="00C43277"/>
    <w:rsid w:val="00C447DE"/>
    <w:rsid w:val="00C44A7F"/>
    <w:rsid w:val="00C548CE"/>
    <w:rsid w:val="00C615DD"/>
    <w:rsid w:val="00C70B7D"/>
    <w:rsid w:val="00C74122"/>
    <w:rsid w:val="00C807C6"/>
    <w:rsid w:val="00C86E01"/>
    <w:rsid w:val="00CB75CC"/>
    <w:rsid w:val="00CD2D90"/>
    <w:rsid w:val="00CD4126"/>
    <w:rsid w:val="00CD7462"/>
    <w:rsid w:val="00CE3954"/>
    <w:rsid w:val="00CE55F3"/>
    <w:rsid w:val="00CF43F6"/>
    <w:rsid w:val="00CF54B9"/>
    <w:rsid w:val="00D03523"/>
    <w:rsid w:val="00D059FF"/>
    <w:rsid w:val="00D061EC"/>
    <w:rsid w:val="00D250D3"/>
    <w:rsid w:val="00D45264"/>
    <w:rsid w:val="00D51DE8"/>
    <w:rsid w:val="00D637E8"/>
    <w:rsid w:val="00D65459"/>
    <w:rsid w:val="00D7342B"/>
    <w:rsid w:val="00D809C8"/>
    <w:rsid w:val="00D8127D"/>
    <w:rsid w:val="00D87765"/>
    <w:rsid w:val="00D90080"/>
    <w:rsid w:val="00D92690"/>
    <w:rsid w:val="00D93F4F"/>
    <w:rsid w:val="00D9726B"/>
    <w:rsid w:val="00DA536B"/>
    <w:rsid w:val="00DA652E"/>
    <w:rsid w:val="00DB4221"/>
    <w:rsid w:val="00DB5665"/>
    <w:rsid w:val="00DB7AE6"/>
    <w:rsid w:val="00DC3349"/>
    <w:rsid w:val="00DC43ED"/>
    <w:rsid w:val="00DC70AE"/>
    <w:rsid w:val="00DC7588"/>
    <w:rsid w:val="00DD7213"/>
    <w:rsid w:val="00DE1576"/>
    <w:rsid w:val="00DE2032"/>
    <w:rsid w:val="00DE3AC3"/>
    <w:rsid w:val="00E00C75"/>
    <w:rsid w:val="00E0329B"/>
    <w:rsid w:val="00E03300"/>
    <w:rsid w:val="00E05A9D"/>
    <w:rsid w:val="00E108B1"/>
    <w:rsid w:val="00E15310"/>
    <w:rsid w:val="00E20C9A"/>
    <w:rsid w:val="00E26FFF"/>
    <w:rsid w:val="00E30BBA"/>
    <w:rsid w:val="00E31300"/>
    <w:rsid w:val="00E34A52"/>
    <w:rsid w:val="00E35E47"/>
    <w:rsid w:val="00E40B47"/>
    <w:rsid w:val="00E435D5"/>
    <w:rsid w:val="00E43C48"/>
    <w:rsid w:val="00E54995"/>
    <w:rsid w:val="00E60DCE"/>
    <w:rsid w:val="00E62860"/>
    <w:rsid w:val="00E667B5"/>
    <w:rsid w:val="00E7268E"/>
    <w:rsid w:val="00E72942"/>
    <w:rsid w:val="00E72ED0"/>
    <w:rsid w:val="00E7559C"/>
    <w:rsid w:val="00E80326"/>
    <w:rsid w:val="00E85BD5"/>
    <w:rsid w:val="00EA4AE8"/>
    <w:rsid w:val="00EA79AE"/>
    <w:rsid w:val="00EA7BDF"/>
    <w:rsid w:val="00EB1A66"/>
    <w:rsid w:val="00EB50EB"/>
    <w:rsid w:val="00EC0D4C"/>
    <w:rsid w:val="00EC1A0F"/>
    <w:rsid w:val="00ED49D3"/>
    <w:rsid w:val="00EE0637"/>
    <w:rsid w:val="00EE394D"/>
    <w:rsid w:val="00EF6CC1"/>
    <w:rsid w:val="00F03A6E"/>
    <w:rsid w:val="00F07C5C"/>
    <w:rsid w:val="00F1357B"/>
    <w:rsid w:val="00F30C5E"/>
    <w:rsid w:val="00F332C7"/>
    <w:rsid w:val="00F56795"/>
    <w:rsid w:val="00F62E72"/>
    <w:rsid w:val="00F74575"/>
    <w:rsid w:val="00F76D0A"/>
    <w:rsid w:val="00F83E41"/>
    <w:rsid w:val="00F92015"/>
    <w:rsid w:val="00F952D8"/>
    <w:rsid w:val="00F96421"/>
    <w:rsid w:val="00FA71E8"/>
    <w:rsid w:val="00FB2A2B"/>
    <w:rsid w:val="00FC4546"/>
    <w:rsid w:val="00FD1395"/>
    <w:rsid w:val="00FD20CD"/>
    <w:rsid w:val="00FD4A4E"/>
    <w:rsid w:val="00FE054A"/>
    <w:rsid w:val="00FE0F7A"/>
    <w:rsid w:val="00FF43C3"/>
    <w:rsid w:val="00FF4A82"/>
    <w:rsid w:val="00FF6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D6CF7D"/>
  <w15:docId w15:val="{830310AC-AFC1-4833-A01F-DC1C2B505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4546"/>
    <w:rPr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51F0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1D51F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51F0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51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51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51F0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51F0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51F0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5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rsid w:val="0042297E"/>
    <w:pPr>
      <w:ind w:right="-154"/>
    </w:pPr>
    <w:rPr>
      <w:rFonts w:ascii="Arial" w:hAnsi="Arial" w:cs="Arial"/>
      <w:sz w:val="32"/>
    </w:rPr>
  </w:style>
  <w:style w:type="character" w:customStyle="1" w:styleId="Heading1Char">
    <w:name w:val="Heading 1 Char"/>
    <w:basedOn w:val="DefaultParagraphFont"/>
    <w:link w:val="Heading1"/>
    <w:uiPriority w:val="9"/>
    <w:rsid w:val="001D51F0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1D51F0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51F0"/>
    <w:rPr>
      <w:rFonts w:ascii="Cambria" w:eastAsia="Times New Roman" w:hAnsi="Cambria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1D51F0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51F0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51F0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51F0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51F0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51F0"/>
    <w:rPr>
      <w:rFonts w:ascii="Cambria" w:eastAsia="Times New Roman" w:hAnsi="Cambria"/>
    </w:rPr>
  </w:style>
  <w:style w:type="paragraph" w:styleId="Title">
    <w:name w:val="Title"/>
    <w:basedOn w:val="Normal"/>
    <w:next w:val="Normal"/>
    <w:link w:val="TitleChar"/>
    <w:uiPriority w:val="10"/>
    <w:qFormat/>
    <w:rsid w:val="001D51F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1D51F0"/>
    <w:rPr>
      <w:rFonts w:ascii="Cambria" w:eastAsia="Times New Roman" w:hAnsi="Cambria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51F0"/>
    <w:pPr>
      <w:spacing w:after="60"/>
      <w:jc w:val="center"/>
      <w:outlineLvl w:val="1"/>
    </w:pPr>
    <w:rPr>
      <w:rFonts w:ascii="Cambria" w:hAnsi="Cambria"/>
    </w:rPr>
  </w:style>
  <w:style w:type="character" w:customStyle="1" w:styleId="SubtitleChar">
    <w:name w:val="Subtitle Char"/>
    <w:basedOn w:val="DefaultParagraphFont"/>
    <w:link w:val="Subtitle"/>
    <w:uiPriority w:val="11"/>
    <w:rsid w:val="001D51F0"/>
    <w:rPr>
      <w:rFonts w:ascii="Cambria" w:eastAsia="Times New Roman" w:hAnsi="Cambria"/>
      <w:sz w:val="24"/>
      <w:szCs w:val="24"/>
    </w:rPr>
  </w:style>
  <w:style w:type="character" w:styleId="Strong">
    <w:name w:val="Strong"/>
    <w:basedOn w:val="DefaultParagraphFont"/>
    <w:uiPriority w:val="22"/>
    <w:qFormat/>
    <w:rsid w:val="001D51F0"/>
    <w:rPr>
      <w:b/>
      <w:bCs/>
    </w:rPr>
  </w:style>
  <w:style w:type="character" w:styleId="Emphasis">
    <w:name w:val="Emphasis"/>
    <w:basedOn w:val="DefaultParagraphFont"/>
    <w:uiPriority w:val="20"/>
    <w:qFormat/>
    <w:rsid w:val="001D51F0"/>
    <w:rPr>
      <w:rFonts w:ascii="Calibri" w:hAnsi="Calibri"/>
      <w:b/>
      <w:i/>
      <w:iCs/>
    </w:rPr>
  </w:style>
  <w:style w:type="paragraph" w:styleId="NoSpacing">
    <w:name w:val="No Spacing"/>
    <w:basedOn w:val="Normal"/>
    <w:uiPriority w:val="1"/>
    <w:qFormat/>
    <w:rsid w:val="001D51F0"/>
    <w:rPr>
      <w:szCs w:val="32"/>
    </w:rPr>
  </w:style>
  <w:style w:type="paragraph" w:styleId="ListParagraph">
    <w:name w:val="List Paragraph"/>
    <w:basedOn w:val="Normal"/>
    <w:uiPriority w:val="34"/>
    <w:qFormat/>
    <w:rsid w:val="001D51F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D51F0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1D51F0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51F0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51F0"/>
    <w:rPr>
      <w:b/>
      <w:i/>
      <w:sz w:val="24"/>
    </w:rPr>
  </w:style>
  <w:style w:type="character" w:styleId="SubtleEmphasis">
    <w:name w:val="Subtle Emphasis"/>
    <w:uiPriority w:val="19"/>
    <w:qFormat/>
    <w:rsid w:val="001D51F0"/>
    <w:rPr>
      <w:i/>
      <w:color w:val="5A5A5A"/>
    </w:rPr>
  </w:style>
  <w:style w:type="character" w:styleId="IntenseEmphasis">
    <w:name w:val="Intense Emphasis"/>
    <w:basedOn w:val="DefaultParagraphFont"/>
    <w:uiPriority w:val="21"/>
    <w:qFormat/>
    <w:rsid w:val="001D51F0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1D51F0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1D51F0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1D51F0"/>
    <w:rPr>
      <w:rFonts w:ascii="Cambria" w:eastAsia="Times New Roman" w:hAnsi="Cambria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D51F0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75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7588"/>
    <w:rPr>
      <w:rFonts w:ascii="Tahom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E26FF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6FFF"/>
    <w:rPr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E26FF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6FFF"/>
    <w:rPr>
      <w:sz w:val="24"/>
      <w:szCs w:val="24"/>
      <w:lang w:bidi="en-US"/>
    </w:rPr>
  </w:style>
  <w:style w:type="character" w:styleId="Hyperlink">
    <w:name w:val="Hyperlink"/>
    <w:basedOn w:val="DefaultParagraphFont"/>
    <w:uiPriority w:val="99"/>
    <w:unhideWhenUsed/>
    <w:rsid w:val="006F762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76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80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ristine\AppData\Local\Microsoft\Windows\INetCache\Content.Outlook\16FIYC0Z\Draft%20outcome%20letter%20over%204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6857E5-0025-4113-8C6E-3F144D6014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Draft outcome letter over 4k</Template>
  <TotalTime>2</TotalTime>
  <Pages>3</Pages>
  <Words>611</Words>
  <Characters>3092</Characters>
  <Application>Microsoft Office Word</Application>
  <DocSecurity>0</DocSecurity>
  <Lines>103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KILBRAUR WIND FARM COMMUNITY BENEFIT TRUST</vt:lpstr>
    </vt:vector>
  </TitlesOfParts>
  <Company> </Company>
  <LinksUpToDate>false</LinksUpToDate>
  <CharactersWithSpaces>3647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KILBRAUR WIND FARM COMMUNITY BENEFIT TRUST</dc:title>
  <dc:subject/>
  <dc:creator>Christine</dc:creator>
  <cp:keywords/>
  <dc:description/>
  <cp:lastModifiedBy>Jenny MacPherson</cp:lastModifiedBy>
  <cp:revision>4</cp:revision>
  <cp:lastPrinted>2026-01-12T10:28:00Z</cp:lastPrinted>
  <dcterms:created xsi:type="dcterms:W3CDTF">2026-04-23T20:54:00Z</dcterms:created>
  <dcterms:modified xsi:type="dcterms:W3CDTF">2026-04-23T20:55:00Z</dcterms:modified>
</cp:coreProperties>
</file>