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4902A" w14:textId="77777777" w:rsidR="00E72942" w:rsidRDefault="00946EE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="006E0BBD">
        <w:rPr>
          <w:rFonts w:ascii="Arial" w:hAnsi="Arial" w:cs="Arial"/>
          <w:b/>
          <w:bCs/>
          <w:sz w:val="28"/>
          <w:szCs w:val="28"/>
        </w:rPr>
        <w:t xml:space="preserve"> </w:t>
      </w:r>
      <w:r w:rsidR="00DC3349">
        <w:rPr>
          <w:rFonts w:ascii="Arial" w:hAnsi="Arial" w:cs="Arial"/>
          <w:b/>
          <w:bCs/>
          <w:sz w:val="28"/>
          <w:szCs w:val="28"/>
        </w:rPr>
        <w:t xml:space="preserve"> </w:t>
      </w:r>
      <w:r w:rsidR="00E72942">
        <w:rPr>
          <w:rFonts w:ascii="Arial" w:hAnsi="Arial" w:cs="Arial"/>
          <w:b/>
          <w:bCs/>
          <w:noProof/>
          <w:sz w:val="28"/>
          <w:szCs w:val="28"/>
          <w:lang w:val="en-GB" w:eastAsia="en-GB" w:bidi="ar-SA"/>
        </w:rPr>
        <w:drawing>
          <wp:inline distT="0" distB="0" distL="0" distR="0" wp14:anchorId="5B32B073" wp14:editId="42A81D12">
            <wp:extent cx="2438400" cy="1308016"/>
            <wp:effectExtent l="19050" t="0" r="0" b="0"/>
            <wp:docPr id="1" name="Picture 1" descr="C:\Documents and Settings\Linda Robichaud\My Documents\Linda\Banana\New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Linda Robichaud\My Documents\Linda\Banana\New Imag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308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0B668F" w14:textId="77777777" w:rsidR="00953BB9" w:rsidRPr="006A2FBB" w:rsidRDefault="00E72942" w:rsidP="00953BB9">
      <w:pPr>
        <w:jc w:val="center"/>
        <w:rPr>
          <w:rFonts w:ascii="Arial" w:hAnsi="Arial" w:cs="Arial"/>
          <w:iCs/>
        </w:rPr>
      </w:pPr>
      <w:bookmarkStart w:id="0" w:name="_Hlk486788419"/>
      <w:r w:rsidRPr="006A2FBB">
        <w:rPr>
          <w:rFonts w:ascii="Arial" w:hAnsi="Arial" w:cs="Arial"/>
          <w:iCs/>
        </w:rPr>
        <w:t>(Scottish Charity No SC04026</w:t>
      </w:r>
      <w:r w:rsidR="00DE1576" w:rsidRPr="006A2FBB">
        <w:rPr>
          <w:rFonts w:ascii="Arial" w:hAnsi="Arial" w:cs="Arial"/>
          <w:iCs/>
        </w:rPr>
        <w:t>8</w:t>
      </w:r>
      <w:r w:rsidRPr="006A2FBB">
        <w:rPr>
          <w:rFonts w:ascii="Arial" w:hAnsi="Arial" w:cs="Arial"/>
          <w:iCs/>
        </w:rPr>
        <w:t>)</w:t>
      </w:r>
      <w:bookmarkEnd w:id="0"/>
      <w:r w:rsidR="00953BB9" w:rsidRPr="006A2FBB">
        <w:rPr>
          <w:rFonts w:ascii="Arial" w:hAnsi="Arial" w:cs="Arial"/>
          <w:iCs/>
          <w:sz w:val="22"/>
          <w:szCs w:val="22"/>
          <w:lang w:val="en-GB"/>
        </w:rPr>
        <w:t xml:space="preserve">                                                                                                    </w:t>
      </w:r>
    </w:p>
    <w:p w14:paraId="6C693CA7" w14:textId="77777777" w:rsidR="006A2FBB" w:rsidRPr="006C4860" w:rsidRDefault="006A2FBB" w:rsidP="008A6BE9">
      <w:pPr>
        <w:pStyle w:val="Heading2"/>
        <w:spacing w:before="0" w:after="0"/>
        <w:jc w:val="center"/>
        <w:rPr>
          <w:rFonts w:asciiTheme="minorHAnsi" w:hAnsiTheme="minorHAnsi" w:cstheme="minorHAnsi"/>
          <w:i w:val="0"/>
          <w:sz w:val="22"/>
          <w:szCs w:val="22"/>
        </w:rPr>
      </w:pPr>
      <w:bookmarkStart w:id="1" w:name="_Hlk486788606"/>
      <w:r w:rsidRPr="006C4860">
        <w:rPr>
          <w:rFonts w:asciiTheme="minorHAnsi" w:hAnsiTheme="minorHAnsi" w:cstheme="minorHAnsi"/>
          <w:i w:val="0"/>
        </w:rPr>
        <w:t>Kilbraur Wind Farm Community Benefit Trust</w:t>
      </w:r>
    </w:p>
    <w:p w14:paraId="1C48CDA1" w14:textId="72AF5847" w:rsidR="006A2FBB" w:rsidRPr="006C4860" w:rsidRDefault="00D92690" w:rsidP="008A6BE9">
      <w:pPr>
        <w:pStyle w:val="Heading2"/>
        <w:spacing w:before="0" w:after="0"/>
        <w:jc w:val="center"/>
        <w:rPr>
          <w:rFonts w:asciiTheme="minorHAnsi" w:hAnsiTheme="minorHAnsi" w:cstheme="minorHAnsi"/>
          <w:i w:val="0"/>
        </w:rPr>
      </w:pPr>
      <w:r>
        <w:rPr>
          <w:rFonts w:asciiTheme="minorHAnsi" w:hAnsiTheme="minorHAnsi" w:cstheme="minorHAnsi"/>
          <w:i w:val="0"/>
        </w:rPr>
        <w:t>Main</w:t>
      </w:r>
      <w:r w:rsidR="006A2FBB" w:rsidRPr="006C4860">
        <w:rPr>
          <w:rFonts w:asciiTheme="minorHAnsi" w:hAnsiTheme="minorHAnsi" w:cstheme="minorHAnsi"/>
          <w:i w:val="0"/>
        </w:rPr>
        <w:t xml:space="preserve"> Meeting</w:t>
      </w:r>
      <w:r w:rsidR="00F96421">
        <w:rPr>
          <w:rFonts w:asciiTheme="minorHAnsi" w:hAnsiTheme="minorHAnsi" w:cstheme="minorHAnsi"/>
          <w:i w:val="0"/>
        </w:rPr>
        <w:t xml:space="preserve"> Notes</w:t>
      </w:r>
    </w:p>
    <w:p w14:paraId="6DC21795" w14:textId="77777777" w:rsidR="006D5568" w:rsidRDefault="000B4997" w:rsidP="008A6BE9">
      <w:pPr>
        <w:pStyle w:val="Heading2"/>
        <w:spacing w:before="0" w:after="0"/>
        <w:jc w:val="center"/>
        <w:rPr>
          <w:rFonts w:asciiTheme="minorHAnsi" w:hAnsiTheme="minorHAnsi" w:cstheme="minorHAnsi"/>
          <w:i w:val="0"/>
        </w:rPr>
      </w:pPr>
      <w:r>
        <w:rPr>
          <w:rFonts w:asciiTheme="minorHAnsi" w:hAnsiTheme="minorHAnsi" w:cstheme="minorHAnsi"/>
          <w:i w:val="0"/>
        </w:rPr>
        <w:t>Thursday, 9</w:t>
      </w:r>
      <w:r w:rsidRPr="000B4997">
        <w:rPr>
          <w:rFonts w:asciiTheme="minorHAnsi" w:hAnsiTheme="minorHAnsi" w:cstheme="minorHAnsi"/>
          <w:i w:val="0"/>
          <w:vertAlign w:val="superscript"/>
        </w:rPr>
        <w:t>th</w:t>
      </w:r>
      <w:r>
        <w:rPr>
          <w:rFonts w:asciiTheme="minorHAnsi" w:hAnsiTheme="minorHAnsi" w:cstheme="minorHAnsi"/>
          <w:i w:val="0"/>
        </w:rPr>
        <w:t xml:space="preserve"> October</w:t>
      </w:r>
      <w:r w:rsidR="006A2FBB" w:rsidRPr="006C4860">
        <w:rPr>
          <w:rFonts w:asciiTheme="minorHAnsi" w:hAnsiTheme="minorHAnsi" w:cstheme="minorHAnsi"/>
          <w:i w:val="0"/>
        </w:rPr>
        <w:t xml:space="preserve"> 2025 </w:t>
      </w:r>
      <w:r w:rsidR="00D51DE8">
        <w:rPr>
          <w:rFonts w:asciiTheme="minorHAnsi" w:hAnsiTheme="minorHAnsi" w:cstheme="minorHAnsi"/>
          <w:i w:val="0"/>
        </w:rPr>
        <w:t>a</w:t>
      </w:r>
      <w:r w:rsidR="006A2FBB" w:rsidRPr="006C4860">
        <w:rPr>
          <w:rFonts w:asciiTheme="minorHAnsi" w:hAnsiTheme="minorHAnsi" w:cstheme="minorHAnsi"/>
          <w:i w:val="0"/>
        </w:rPr>
        <w:t xml:space="preserve">t </w:t>
      </w:r>
      <w:r w:rsidR="00D51DE8">
        <w:rPr>
          <w:rFonts w:asciiTheme="minorHAnsi" w:hAnsiTheme="minorHAnsi" w:cstheme="minorHAnsi"/>
          <w:i w:val="0"/>
        </w:rPr>
        <w:t>7</w:t>
      </w:r>
      <w:r w:rsidR="006A2FBB" w:rsidRPr="006C4860">
        <w:rPr>
          <w:rFonts w:asciiTheme="minorHAnsi" w:hAnsiTheme="minorHAnsi" w:cstheme="minorHAnsi"/>
          <w:i w:val="0"/>
        </w:rPr>
        <w:t>pm</w:t>
      </w:r>
    </w:p>
    <w:p w14:paraId="5AC6EFA8" w14:textId="0C4B92A3" w:rsidR="006D5568" w:rsidRPr="006D5568" w:rsidRDefault="006D5568" w:rsidP="008A6BE9">
      <w:pPr>
        <w:pStyle w:val="Heading2"/>
        <w:spacing w:before="0" w:after="0"/>
        <w:jc w:val="center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i w:val="0"/>
        </w:rPr>
        <w:t>Hybrid</w:t>
      </w:r>
      <w:r w:rsidR="008A6BE9">
        <w:rPr>
          <w:rFonts w:asciiTheme="minorHAnsi" w:hAnsiTheme="minorHAnsi" w:cstheme="minorHAnsi"/>
          <w:i w:val="0"/>
        </w:rPr>
        <w:t>,</w:t>
      </w:r>
      <w:r>
        <w:rPr>
          <w:rFonts w:asciiTheme="minorHAnsi" w:hAnsiTheme="minorHAnsi" w:cstheme="minorHAnsi"/>
          <w:i w:val="0"/>
        </w:rPr>
        <w:t xml:space="preserve"> </w:t>
      </w:r>
      <w:r w:rsidR="000B4997">
        <w:rPr>
          <w:rFonts w:asciiTheme="minorHAnsi" w:hAnsiTheme="minorHAnsi" w:cstheme="minorHAnsi"/>
          <w:i w:val="0"/>
        </w:rPr>
        <w:t>in person at Brora Community Centre</w:t>
      </w:r>
      <w:r w:rsidR="00910665">
        <w:rPr>
          <w:rFonts w:asciiTheme="minorHAnsi" w:hAnsiTheme="minorHAnsi" w:cstheme="minorHAnsi"/>
          <w:i w:val="0"/>
        </w:rPr>
        <w:t xml:space="preserve"> </w:t>
      </w:r>
      <w:r w:rsidR="00910665" w:rsidRPr="006D5568">
        <w:rPr>
          <w:rFonts w:asciiTheme="minorHAnsi" w:hAnsiTheme="minorHAnsi" w:cstheme="minorHAnsi"/>
          <w:lang w:val="en-GB"/>
        </w:rPr>
        <w:t xml:space="preserve"> </w:t>
      </w:r>
    </w:p>
    <w:p w14:paraId="6B519C21" w14:textId="77777777" w:rsidR="006A2FBB" w:rsidRPr="006A2FBB" w:rsidRDefault="006A2FBB" w:rsidP="008A6BE9">
      <w:pPr>
        <w:rPr>
          <w:sz w:val="28"/>
          <w:szCs w:val="28"/>
        </w:rPr>
      </w:pPr>
    </w:p>
    <w:p w14:paraId="31AD966F" w14:textId="277A89EB" w:rsidR="00D93F4F" w:rsidRDefault="00F1357B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sz w:val="28"/>
          <w:szCs w:val="28"/>
        </w:rPr>
      </w:pPr>
      <w:proofErr w:type="gramStart"/>
      <w:r>
        <w:rPr>
          <w:sz w:val="28"/>
          <w:szCs w:val="28"/>
        </w:rPr>
        <w:t>Present:-</w:t>
      </w:r>
      <w:proofErr w:type="gramEnd"/>
    </w:p>
    <w:p w14:paraId="2F3EB7BC" w14:textId="77777777" w:rsidR="0035341B" w:rsidRDefault="0035341B" w:rsidP="008A6BE9">
      <w:pPr>
        <w:pStyle w:val="ListParagraph"/>
        <w:widowControl w:val="0"/>
        <w:ind w:left="360"/>
        <w:contextualSpacing w:val="0"/>
        <w:rPr>
          <w:sz w:val="28"/>
          <w:szCs w:val="28"/>
        </w:rPr>
      </w:pPr>
      <w:proofErr w:type="gramStart"/>
      <w:r>
        <w:rPr>
          <w:sz w:val="28"/>
          <w:szCs w:val="28"/>
        </w:rPr>
        <w:t>Brora:-</w:t>
      </w:r>
      <w:proofErr w:type="gramEnd"/>
      <w:r>
        <w:rPr>
          <w:sz w:val="28"/>
          <w:szCs w:val="28"/>
        </w:rPr>
        <w:t xml:space="preserve"> </w:t>
      </w:r>
      <w:r w:rsidR="00F1357B">
        <w:rPr>
          <w:sz w:val="28"/>
          <w:szCs w:val="28"/>
        </w:rPr>
        <w:t xml:space="preserve">Becky </w:t>
      </w:r>
      <w:proofErr w:type="gramStart"/>
      <w:r w:rsidR="00F1357B">
        <w:rPr>
          <w:sz w:val="28"/>
          <w:szCs w:val="28"/>
        </w:rPr>
        <w:t>Clay</w:t>
      </w:r>
      <w:r w:rsidR="00EA79AE">
        <w:rPr>
          <w:sz w:val="28"/>
          <w:szCs w:val="28"/>
        </w:rPr>
        <w:t>(</w:t>
      </w:r>
      <w:proofErr w:type="gramEnd"/>
      <w:r w:rsidR="00EA79AE">
        <w:rPr>
          <w:sz w:val="28"/>
          <w:szCs w:val="28"/>
        </w:rPr>
        <w:t>BC), David Andrew (DA)</w:t>
      </w:r>
    </w:p>
    <w:p w14:paraId="45FC65E2" w14:textId="7D63AF6B" w:rsidR="00F1357B" w:rsidRDefault="0035341B" w:rsidP="008A6BE9">
      <w:pPr>
        <w:pStyle w:val="ListParagraph"/>
        <w:widowControl w:val="0"/>
        <w:ind w:left="360"/>
        <w:contextualSpacing w:val="0"/>
        <w:rPr>
          <w:sz w:val="28"/>
          <w:szCs w:val="28"/>
          <w:lang w:val="en-GB"/>
        </w:rPr>
      </w:pPr>
      <w:proofErr w:type="gramStart"/>
      <w:r w:rsidRPr="0035341B">
        <w:rPr>
          <w:sz w:val="28"/>
          <w:szCs w:val="28"/>
          <w:lang w:val="en-GB"/>
        </w:rPr>
        <w:t>Rogart:-</w:t>
      </w:r>
      <w:proofErr w:type="gramEnd"/>
      <w:r w:rsidRPr="0035341B">
        <w:rPr>
          <w:sz w:val="28"/>
          <w:szCs w:val="28"/>
          <w:lang w:val="en-GB"/>
        </w:rPr>
        <w:t xml:space="preserve"> Frank </w:t>
      </w:r>
      <w:proofErr w:type="gramStart"/>
      <w:r w:rsidRPr="0035341B">
        <w:rPr>
          <w:sz w:val="28"/>
          <w:szCs w:val="28"/>
          <w:lang w:val="en-GB"/>
        </w:rPr>
        <w:t>Roach(</w:t>
      </w:r>
      <w:proofErr w:type="gramEnd"/>
      <w:r w:rsidRPr="0035341B">
        <w:rPr>
          <w:sz w:val="28"/>
          <w:szCs w:val="28"/>
          <w:lang w:val="en-GB"/>
        </w:rPr>
        <w:t>FR), Rachel Allan (RA) RA attended on</w:t>
      </w:r>
      <w:r>
        <w:rPr>
          <w:sz w:val="28"/>
          <w:szCs w:val="28"/>
          <w:lang w:val="en-GB"/>
        </w:rPr>
        <w:t>line</w:t>
      </w:r>
    </w:p>
    <w:p w14:paraId="76D9CD2A" w14:textId="32ED0787" w:rsidR="0035341B" w:rsidRPr="00F96421" w:rsidRDefault="0035341B" w:rsidP="008A6BE9">
      <w:pPr>
        <w:pStyle w:val="ListParagraph"/>
        <w:widowControl w:val="0"/>
        <w:ind w:left="360"/>
        <w:contextualSpacing w:val="0"/>
        <w:rPr>
          <w:sz w:val="28"/>
          <w:szCs w:val="28"/>
        </w:rPr>
      </w:pPr>
      <w:proofErr w:type="gramStart"/>
      <w:r w:rsidRPr="00F96421">
        <w:rPr>
          <w:sz w:val="28"/>
          <w:szCs w:val="28"/>
        </w:rPr>
        <w:t>Golspie:-</w:t>
      </w:r>
      <w:proofErr w:type="gramEnd"/>
      <w:r w:rsidRPr="00F96421">
        <w:rPr>
          <w:sz w:val="28"/>
          <w:szCs w:val="28"/>
        </w:rPr>
        <w:t xml:space="preserve"> Iain Miller (IM</w:t>
      </w:r>
      <w:proofErr w:type="gramStart"/>
      <w:r w:rsidRPr="00F96421">
        <w:rPr>
          <w:sz w:val="28"/>
          <w:szCs w:val="28"/>
        </w:rPr>
        <w:t>),  Alison</w:t>
      </w:r>
      <w:proofErr w:type="gramEnd"/>
      <w:r w:rsidRPr="00F96421">
        <w:rPr>
          <w:sz w:val="28"/>
          <w:szCs w:val="28"/>
        </w:rPr>
        <w:t xml:space="preserve"> Cameron (AC)</w:t>
      </w:r>
    </w:p>
    <w:p w14:paraId="32269D5A" w14:textId="77777777" w:rsidR="00910665" w:rsidRPr="00F96421" w:rsidRDefault="00910665" w:rsidP="008A6BE9">
      <w:pPr>
        <w:pStyle w:val="ListParagraph"/>
        <w:widowControl w:val="0"/>
        <w:ind w:left="360"/>
        <w:contextualSpacing w:val="0"/>
        <w:rPr>
          <w:sz w:val="28"/>
          <w:szCs w:val="28"/>
        </w:rPr>
      </w:pPr>
    </w:p>
    <w:p w14:paraId="5AEBFF3C" w14:textId="136C05C9" w:rsidR="0035341B" w:rsidRPr="00910665" w:rsidRDefault="0035341B" w:rsidP="008A6BE9">
      <w:pPr>
        <w:pStyle w:val="ListParagraph"/>
        <w:widowControl w:val="0"/>
        <w:ind w:left="360"/>
        <w:contextualSpacing w:val="0"/>
        <w:rPr>
          <w:sz w:val="28"/>
          <w:szCs w:val="28"/>
          <w:lang w:val="en-GB"/>
        </w:rPr>
      </w:pPr>
      <w:r w:rsidRPr="00910665">
        <w:rPr>
          <w:sz w:val="28"/>
          <w:szCs w:val="28"/>
          <w:lang w:val="en-GB"/>
        </w:rPr>
        <w:t xml:space="preserve">In </w:t>
      </w:r>
      <w:proofErr w:type="gramStart"/>
      <w:r w:rsidRPr="00910665">
        <w:rPr>
          <w:sz w:val="28"/>
          <w:szCs w:val="28"/>
          <w:lang w:val="en-GB"/>
        </w:rPr>
        <w:t>attendance:-</w:t>
      </w:r>
      <w:proofErr w:type="gramEnd"/>
    </w:p>
    <w:p w14:paraId="07436797" w14:textId="23A4E8AB" w:rsidR="00910665" w:rsidRDefault="00910665" w:rsidP="008A6BE9">
      <w:pPr>
        <w:pStyle w:val="ListParagraph"/>
        <w:widowControl w:val="0"/>
        <w:ind w:left="360"/>
        <w:contextualSpacing w:val="0"/>
        <w:rPr>
          <w:sz w:val="28"/>
          <w:szCs w:val="28"/>
          <w:lang w:val="en-GB"/>
        </w:rPr>
      </w:pPr>
      <w:r w:rsidRPr="00910665">
        <w:rPr>
          <w:sz w:val="28"/>
          <w:szCs w:val="28"/>
          <w:lang w:val="en-GB"/>
        </w:rPr>
        <w:t>Kelly Graham (KG) Banana B</w:t>
      </w:r>
      <w:r>
        <w:rPr>
          <w:sz w:val="28"/>
          <w:szCs w:val="28"/>
          <w:lang w:val="en-GB"/>
        </w:rPr>
        <w:t>ee</w:t>
      </w:r>
    </w:p>
    <w:p w14:paraId="470AFEC6" w14:textId="534183D9" w:rsidR="00294094" w:rsidRDefault="00910665" w:rsidP="008A6BE9">
      <w:pPr>
        <w:pStyle w:val="ListParagraph"/>
        <w:widowControl w:val="0"/>
        <w:ind w:left="360"/>
        <w:contextualSpacing w:val="0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Christine Ross (CR) VGS</w:t>
      </w:r>
    </w:p>
    <w:p w14:paraId="6112C38D" w14:textId="77777777" w:rsidR="00910665" w:rsidRPr="00910665" w:rsidRDefault="00910665" w:rsidP="008A6BE9">
      <w:pPr>
        <w:pStyle w:val="ListParagraph"/>
        <w:widowControl w:val="0"/>
        <w:ind w:left="360"/>
        <w:contextualSpacing w:val="0"/>
        <w:rPr>
          <w:sz w:val="28"/>
          <w:szCs w:val="28"/>
          <w:lang w:val="en-GB"/>
        </w:rPr>
      </w:pPr>
    </w:p>
    <w:p w14:paraId="788DEEDC" w14:textId="5B7EFF79" w:rsidR="00910665" w:rsidRDefault="00910665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sz w:val="28"/>
          <w:szCs w:val="28"/>
        </w:rPr>
      </w:pPr>
      <w:r>
        <w:rPr>
          <w:sz w:val="28"/>
          <w:szCs w:val="28"/>
        </w:rPr>
        <w:t>Apologies</w:t>
      </w:r>
    </w:p>
    <w:p w14:paraId="622D9645" w14:textId="77777777" w:rsidR="00910665" w:rsidRDefault="00910665" w:rsidP="008A6BE9">
      <w:pPr>
        <w:pStyle w:val="ListParagraph"/>
        <w:widowControl w:val="0"/>
        <w:ind w:left="360"/>
        <w:contextualSpacing w:val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Erin Muchie (EM) </w:t>
      </w:r>
      <w:proofErr w:type="spellStart"/>
      <w:r>
        <w:rPr>
          <w:sz w:val="28"/>
          <w:szCs w:val="28"/>
          <w:lang w:val="de-DE"/>
        </w:rPr>
        <w:t>Nandara</w:t>
      </w:r>
      <w:proofErr w:type="spellEnd"/>
    </w:p>
    <w:p w14:paraId="6D5C3397" w14:textId="77777777" w:rsidR="00910665" w:rsidRDefault="00910665" w:rsidP="008A6BE9">
      <w:pPr>
        <w:pStyle w:val="ListParagraph"/>
        <w:widowControl w:val="0"/>
        <w:ind w:left="360"/>
        <w:contextualSpacing w:val="0"/>
        <w:rPr>
          <w:sz w:val="28"/>
          <w:szCs w:val="28"/>
        </w:rPr>
      </w:pPr>
    </w:p>
    <w:p w14:paraId="7CD98830" w14:textId="4868D3B0" w:rsidR="006A2FBB" w:rsidRDefault="006A2FBB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sz w:val="28"/>
          <w:szCs w:val="28"/>
        </w:rPr>
      </w:pPr>
      <w:r w:rsidRPr="006A2FBB">
        <w:rPr>
          <w:sz w:val="28"/>
          <w:szCs w:val="28"/>
        </w:rPr>
        <w:t>Declarations of Interest</w:t>
      </w:r>
    </w:p>
    <w:p w14:paraId="6E3AD6B5" w14:textId="18E7685A" w:rsidR="007C0AD8" w:rsidRDefault="007C0AD8" w:rsidP="008A6BE9">
      <w:pPr>
        <w:widowControl w:val="0"/>
        <w:ind w:left="360"/>
        <w:rPr>
          <w:sz w:val="28"/>
          <w:szCs w:val="28"/>
        </w:rPr>
      </w:pPr>
      <w:r>
        <w:rPr>
          <w:sz w:val="28"/>
          <w:szCs w:val="28"/>
        </w:rPr>
        <w:t>Nothing to declare.</w:t>
      </w:r>
    </w:p>
    <w:p w14:paraId="70C8C2C3" w14:textId="77777777" w:rsidR="008A6BE9" w:rsidRPr="007C0AD8" w:rsidRDefault="008A6BE9" w:rsidP="008A6BE9">
      <w:pPr>
        <w:widowControl w:val="0"/>
        <w:ind w:left="360"/>
        <w:rPr>
          <w:sz w:val="28"/>
          <w:szCs w:val="28"/>
        </w:rPr>
      </w:pPr>
    </w:p>
    <w:p w14:paraId="1331CEF5" w14:textId="6C94118D" w:rsidR="004F3FDE" w:rsidRDefault="00D92690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sz w:val="28"/>
          <w:szCs w:val="28"/>
        </w:rPr>
      </w:pPr>
      <w:r>
        <w:rPr>
          <w:sz w:val="28"/>
          <w:szCs w:val="28"/>
        </w:rPr>
        <w:t>Governance</w:t>
      </w:r>
    </w:p>
    <w:p w14:paraId="5C0D9641" w14:textId="3B4D7EBD" w:rsidR="007C0AD8" w:rsidRDefault="00D250D3" w:rsidP="008A6BE9">
      <w:pPr>
        <w:pStyle w:val="ListParagraph"/>
        <w:widowControl w:val="0"/>
        <w:ind w:left="36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The Trustees </w:t>
      </w:r>
      <w:r w:rsidR="00A154CC">
        <w:rPr>
          <w:sz w:val="28"/>
          <w:szCs w:val="28"/>
        </w:rPr>
        <w:t xml:space="preserve">thought it would be good to have continued </w:t>
      </w:r>
      <w:proofErr w:type="spellStart"/>
      <w:r w:rsidR="00A154CC">
        <w:rPr>
          <w:sz w:val="28"/>
          <w:szCs w:val="28"/>
        </w:rPr>
        <w:t>advisery</w:t>
      </w:r>
      <w:proofErr w:type="spellEnd"/>
      <w:r w:rsidR="00A154CC">
        <w:rPr>
          <w:sz w:val="28"/>
          <w:szCs w:val="28"/>
        </w:rPr>
        <w:t xml:space="preserve"> input from VGS after CR gives up the Treasurer role. A separate meeting will be </w:t>
      </w:r>
      <w:proofErr w:type="gramStart"/>
      <w:r w:rsidR="00A154CC">
        <w:rPr>
          <w:sz w:val="28"/>
          <w:szCs w:val="28"/>
        </w:rPr>
        <w:t>setup</w:t>
      </w:r>
      <w:proofErr w:type="gramEnd"/>
      <w:r w:rsidR="00A154CC">
        <w:rPr>
          <w:sz w:val="28"/>
          <w:szCs w:val="28"/>
        </w:rPr>
        <w:t xml:space="preserve"> to discuss this.</w:t>
      </w:r>
    </w:p>
    <w:p w14:paraId="3EC9F4C8" w14:textId="77777777" w:rsidR="008A6BE9" w:rsidRDefault="008A6BE9" w:rsidP="008A6BE9">
      <w:pPr>
        <w:pStyle w:val="ListParagraph"/>
        <w:widowControl w:val="0"/>
        <w:ind w:left="360"/>
        <w:contextualSpacing w:val="0"/>
        <w:rPr>
          <w:sz w:val="28"/>
          <w:szCs w:val="28"/>
        </w:rPr>
      </w:pPr>
    </w:p>
    <w:p w14:paraId="45EA0C59" w14:textId="0AE750C2" w:rsidR="00D92690" w:rsidRDefault="00D92690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sz w:val="28"/>
          <w:szCs w:val="28"/>
        </w:rPr>
      </w:pPr>
      <w:r>
        <w:rPr>
          <w:sz w:val="28"/>
          <w:szCs w:val="28"/>
        </w:rPr>
        <w:t>Treasurers Report</w:t>
      </w:r>
    </w:p>
    <w:p w14:paraId="51702C14" w14:textId="0CC34289" w:rsidR="003D3259" w:rsidRDefault="001D58C0" w:rsidP="008A6BE9">
      <w:pPr>
        <w:pStyle w:val="ListParagraph"/>
        <w:widowControl w:val="0"/>
        <w:ind w:left="360"/>
        <w:contextualSpacing w:val="0"/>
        <w:rPr>
          <w:sz w:val="28"/>
          <w:szCs w:val="28"/>
        </w:rPr>
      </w:pPr>
      <w:r>
        <w:rPr>
          <w:sz w:val="28"/>
          <w:szCs w:val="28"/>
        </w:rPr>
        <w:t>CR previously circulated financial report</w:t>
      </w:r>
      <w:r w:rsidR="007C0AD8">
        <w:rPr>
          <w:sz w:val="28"/>
          <w:szCs w:val="28"/>
        </w:rPr>
        <w:t>.</w:t>
      </w:r>
      <w:r w:rsidR="00661C66">
        <w:rPr>
          <w:sz w:val="28"/>
          <w:szCs w:val="28"/>
        </w:rPr>
        <w:t xml:space="preserve"> CR reported that the finances hadn’t changed much since the last meeting but highlighted</w:t>
      </w:r>
      <w:r w:rsidR="00A0491F">
        <w:rPr>
          <w:sz w:val="28"/>
          <w:szCs w:val="28"/>
        </w:rPr>
        <w:t xml:space="preserve"> that the payments from </w:t>
      </w:r>
      <w:proofErr w:type="spellStart"/>
      <w:r w:rsidR="00A0491F">
        <w:rPr>
          <w:sz w:val="28"/>
          <w:szCs w:val="28"/>
        </w:rPr>
        <w:t>Nandara</w:t>
      </w:r>
      <w:proofErr w:type="spellEnd"/>
      <w:r w:rsidR="00A0491F">
        <w:rPr>
          <w:sz w:val="28"/>
          <w:szCs w:val="28"/>
        </w:rPr>
        <w:t xml:space="preserve"> were a bit erratic this year.  It was agreed to ask EM about the </w:t>
      </w:r>
      <w:r w:rsidR="0025573A">
        <w:rPr>
          <w:sz w:val="28"/>
          <w:szCs w:val="28"/>
        </w:rPr>
        <w:t>timings.</w:t>
      </w:r>
    </w:p>
    <w:p w14:paraId="0DD0D040" w14:textId="77777777" w:rsidR="002624C8" w:rsidRDefault="002624C8" w:rsidP="008A6BE9">
      <w:pPr>
        <w:pStyle w:val="ListParagraph"/>
        <w:widowControl w:val="0"/>
        <w:ind w:left="360"/>
        <w:contextualSpacing w:val="0"/>
        <w:rPr>
          <w:sz w:val="28"/>
          <w:szCs w:val="28"/>
        </w:rPr>
      </w:pPr>
    </w:p>
    <w:p w14:paraId="708A1EFE" w14:textId="3584FE19" w:rsidR="00696ED0" w:rsidRPr="002624C8" w:rsidRDefault="00EB1A66" w:rsidP="002624C8">
      <w:pPr>
        <w:pStyle w:val="ListParagraph"/>
        <w:widowControl w:val="0"/>
        <w:ind w:left="36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CR also mentioned that there has been a flurry of groups claiming </w:t>
      </w:r>
      <w:proofErr w:type="gramStart"/>
      <w:r>
        <w:rPr>
          <w:sz w:val="28"/>
          <w:szCs w:val="28"/>
        </w:rPr>
        <w:t>there</w:t>
      </w:r>
      <w:proofErr w:type="gramEnd"/>
      <w:r>
        <w:rPr>
          <w:sz w:val="28"/>
          <w:szCs w:val="28"/>
        </w:rPr>
        <w:t xml:space="preserve"> grants – the committed funds ar</w:t>
      </w:r>
      <w:r w:rsidR="0049580A">
        <w:rPr>
          <w:sz w:val="28"/>
          <w:szCs w:val="28"/>
        </w:rPr>
        <w:t>e much lower.</w:t>
      </w:r>
      <w:r w:rsidR="002624C8">
        <w:rPr>
          <w:sz w:val="28"/>
          <w:szCs w:val="28"/>
        </w:rPr>
        <w:t xml:space="preserve"> </w:t>
      </w:r>
      <w:r w:rsidR="00696ED0" w:rsidRPr="002624C8">
        <w:rPr>
          <w:sz w:val="28"/>
          <w:szCs w:val="28"/>
        </w:rPr>
        <w:t xml:space="preserve">RDT need to </w:t>
      </w:r>
      <w:r w:rsidR="002624C8" w:rsidRPr="002624C8">
        <w:rPr>
          <w:sz w:val="28"/>
          <w:szCs w:val="28"/>
        </w:rPr>
        <w:t>claim grant for the Orchard.</w:t>
      </w:r>
    </w:p>
    <w:p w14:paraId="13F9C66C" w14:textId="77777777" w:rsidR="00000039" w:rsidRDefault="00000039" w:rsidP="008A6BE9">
      <w:pPr>
        <w:pStyle w:val="ListParagraph"/>
        <w:widowControl w:val="0"/>
        <w:ind w:left="360"/>
        <w:contextualSpacing w:val="0"/>
        <w:rPr>
          <w:sz w:val="28"/>
          <w:szCs w:val="28"/>
        </w:rPr>
      </w:pPr>
    </w:p>
    <w:p w14:paraId="53B48BC5" w14:textId="1CA598E3" w:rsidR="00EF6CC1" w:rsidRDefault="00EF6CC1" w:rsidP="008A6BE9">
      <w:pPr>
        <w:pStyle w:val="ListParagraph"/>
        <w:widowControl w:val="0"/>
        <w:ind w:left="36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The Term Deposits are due for </w:t>
      </w:r>
      <w:proofErr w:type="gramStart"/>
      <w:r>
        <w:rPr>
          <w:sz w:val="28"/>
          <w:szCs w:val="28"/>
        </w:rPr>
        <w:t>renewal</w:t>
      </w:r>
      <w:proofErr w:type="gramEnd"/>
      <w:r>
        <w:rPr>
          <w:sz w:val="28"/>
          <w:szCs w:val="28"/>
        </w:rPr>
        <w:t xml:space="preserve"> and this </w:t>
      </w:r>
      <w:r w:rsidR="00000039">
        <w:rPr>
          <w:sz w:val="28"/>
          <w:szCs w:val="28"/>
        </w:rPr>
        <w:t>was agreed.</w:t>
      </w:r>
    </w:p>
    <w:p w14:paraId="0DDE8EE8" w14:textId="77777777" w:rsidR="00000039" w:rsidRDefault="00000039" w:rsidP="008A6BE9">
      <w:pPr>
        <w:pStyle w:val="ListParagraph"/>
        <w:widowControl w:val="0"/>
        <w:ind w:left="360"/>
        <w:contextualSpacing w:val="0"/>
        <w:rPr>
          <w:sz w:val="28"/>
          <w:szCs w:val="28"/>
        </w:rPr>
      </w:pPr>
    </w:p>
    <w:p w14:paraId="1C9C8942" w14:textId="77777777" w:rsidR="000D5FB3" w:rsidRPr="002624C8" w:rsidRDefault="000D5FB3" w:rsidP="002624C8">
      <w:pPr>
        <w:widowControl w:val="0"/>
        <w:rPr>
          <w:sz w:val="28"/>
          <w:szCs w:val="28"/>
        </w:rPr>
      </w:pPr>
    </w:p>
    <w:p w14:paraId="664E1ACA" w14:textId="234A0B9C" w:rsidR="006A2FBB" w:rsidRPr="006A2FBB" w:rsidRDefault="006A2FBB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sz w:val="28"/>
          <w:szCs w:val="28"/>
        </w:rPr>
      </w:pPr>
      <w:r w:rsidRPr="006A2FBB">
        <w:rPr>
          <w:sz w:val="28"/>
          <w:szCs w:val="28"/>
        </w:rPr>
        <w:t xml:space="preserve">Applications Received closing date </w:t>
      </w:r>
      <w:r w:rsidR="00C40674">
        <w:rPr>
          <w:sz w:val="28"/>
          <w:szCs w:val="28"/>
        </w:rPr>
        <w:t xml:space="preserve">30 </w:t>
      </w:r>
      <w:r w:rsidR="00C32157">
        <w:rPr>
          <w:sz w:val="28"/>
          <w:szCs w:val="28"/>
        </w:rPr>
        <w:t>August</w:t>
      </w:r>
      <w:r w:rsidRPr="006A2FBB">
        <w:rPr>
          <w:sz w:val="28"/>
          <w:szCs w:val="28"/>
        </w:rPr>
        <w:t xml:space="preserve"> 2025</w:t>
      </w:r>
    </w:p>
    <w:p w14:paraId="5D66980A" w14:textId="790CC465" w:rsidR="006A2FBB" w:rsidRPr="006A2FBB" w:rsidRDefault="00D93F4F" w:rsidP="008A6BE9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A2FBB" w:rsidRPr="006A2FBB">
        <w:rPr>
          <w:sz w:val="28"/>
          <w:szCs w:val="28"/>
        </w:rPr>
        <w:t>2025/25/00</w:t>
      </w:r>
      <w:r w:rsidR="007B77AD">
        <w:rPr>
          <w:sz w:val="28"/>
          <w:szCs w:val="28"/>
        </w:rPr>
        <w:t>6</w:t>
      </w:r>
      <w:r w:rsidR="006A2FBB" w:rsidRPr="006A2FBB">
        <w:rPr>
          <w:sz w:val="28"/>
          <w:szCs w:val="28"/>
        </w:rPr>
        <w:tab/>
      </w:r>
      <w:r w:rsidR="00CE3954">
        <w:rPr>
          <w:sz w:val="28"/>
          <w:szCs w:val="28"/>
        </w:rPr>
        <w:t>Brora Community Council</w:t>
      </w:r>
      <w:r w:rsidR="003D3259">
        <w:rPr>
          <w:sz w:val="28"/>
          <w:szCs w:val="28"/>
        </w:rPr>
        <w:t xml:space="preserve"> - </w:t>
      </w:r>
      <w:r w:rsidR="009E4D27">
        <w:rPr>
          <w:sz w:val="28"/>
          <w:szCs w:val="28"/>
        </w:rPr>
        <w:t>to be offered to CAB for 3 communities</w:t>
      </w:r>
      <w:r w:rsidR="009D098E">
        <w:rPr>
          <w:sz w:val="28"/>
          <w:szCs w:val="28"/>
        </w:rPr>
        <w:t xml:space="preserve"> </w:t>
      </w:r>
      <w:r w:rsidR="00771797" w:rsidRPr="002B5FC1">
        <w:rPr>
          <w:i/>
          <w:iCs/>
          <w:sz w:val="28"/>
          <w:szCs w:val="28"/>
        </w:rPr>
        <w:t>(H</w:t>
      </w:r>
      <w:r w:rsidR="009D098E" w:rsidRPr="002B5FC1">
        <w:rPr>
          <w:i/>
          <w:iCs/>
          <w:sz w:val="28"/>
          <w:szCs w:val="28"/>
        </w:rPr>
        <w:t>owever post meeting</w:t>
      </w:r>
      <w:r w:rsidR="00771797" w:rsidRPr="002B5FC1">
        <w:rPr>
          <w:i/>
          <w:iCs/>
          <w:sz w:val="28"/>
          <w:szCs w:val="28"/>
        </w:rPr>
        <w:t xml:space="preserve"> the CAB </w:t>
      </w:r>
      <w:proofErr w:type="gramStart"/>
      <w:r w:rsidR="00771797" w:rsidRPr="002B5FC1">
        <w:rPr>
          <w:i/>
          <w:iCs/>
          <w:sz w:val="28"/>
          <w:szCs w:val="28"/>
        </w:rPr>
        <w:t>weren’t in a position to</w:t>
      </w:r>
      <w:proofErr w:type="gramEnd"/>
      <w:r w:rsidR="00771797" w:rsidRPr="002B5FC1">
        <w:rPr>
          <w:i/>
          <w:iCs/>
          <w:sz w:val="28"/>
          <w:szCs w:val="28"/>
        </w:rPr>
        <w:t xml:space="preserve"> </w:t>
      </w:r>
      <w:proofErr w:type="gramStart"/>
      <w:r w:rsidR="00771797" w:rsidRPr="002B5FC1">
        <w:rPr>
          <w:i/>
          <w:iCs/>
          <w:sz w:val="28"/>
          <w:szCs w:val="28"/>
        </w:rPr>
        <w:t>help</w:t>
      </w:r>
      <w:proofErr w:type="gramEnd"/>
      <w:r w:rsidR="00771797" w:rsidRPr="002B5FC1">
        <w:rPr>
          <w:i/>
          <w:iCs/>
          <w:sz w:val="28"/>
          <w:szCs w:val="28"/>
        </w:rPr>
        <w:t xml:space="preserve"> and it was agreed just to fund the original Brora application</w:t>
      </w:r>
      <w:r w:rsidR="002B5FC1" w:rsidRPr="002B5FC1">
        <w:rPr>
          <w:i/>
          <w:iCs/>
          <w:sz w:val="28"/>
          <w:szCs w:val="28"/>
        </w:rPr>
        <w:t>)</w:t>
      </w:r>
    </w:p>
    <w:p w14:paraId="3D06963B" w14:textId="45B80B78" w:rsidR="00744FEE" w:rsidRDefault="00D93F4F" w:rsidP="008A6BE9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A2FBB" w:rsidRPr="006A2FBB">
        <w:rPr>
          <w:sz w:val="28"/>
          <w:szCs w:val="28"/>
        </w:rPr>
        <w:t>2025/26/00</w:t>
      </w:r>
      <w:r w:rsidR="007B77AD">
        <w:rPr>
          <w:sz w:val="28"/>
          <w:szCs w:val="28"/>
        </w:rPr>
        <w:t>7</w:t>
      </w:r>
      <w:r w:rsidR="006A2FBB" w:rsidRPr="006A2FBB">
        <w:rPr>
          <w:sz w:val="28"/>
          <w:szCs w:val="28"/>
        </w:rPr>
        <w:tab/>
      </w:r>
      <w:r w:rsidR="00CE3954">
        <w:rPr>
          <w:sz w:val="28"/>
          <w:szCs w:val="28"/>
        </w:rPr>
        <w:t xml:space="preserve">Anna </w:t>
      </w:r>
      <w:proofErr w:type="spellStart"/>
      <w:r w:rsidR="00CE3954">
        <w:rPr>
          <w:sz w:val="28"/>
          <w:szCs w:val="28"/>
        </w:rPr>
        <w:t>Whealing</w:t>
      </w:r>
      <w:proofErr w:type="spellEnd"/>
      <w:r w:rsidR="009E4D27">
        <w:rPr>
          <w:sz w:val="28"/>
          <w:szCs w:val="28"/>
        </w:rPr>
        <w:tab/>
      </w:r>
      <w:r w:rsidR="009E4D27">
        <w:rPr>
          <w:sz w:val="28"/>
          <w:szCs w:val="28"/>
        </w:rPr>
        <w:tab/>
      </w:r>
      <w:r w:rsidR="009E4D27">
        <w:rPr>
          <w:sz w:val="28"/>
          <w:szCs w:val="28"/>
        </w:rPr>
        <w:tab/>
        <w:t>£0</w:t>
      </w:r>
    </w:p>
    <w:p w14:paraId="04A9E8E5" w14:textId="01131A15" w:rsidR="001707AC" w:rsidRDefault="00965162" w:rsidP="008A6BE9">
      <w:pPr>
        <w:pStyle w:val="ListParagraph"/>
        <w:numPr>
          <w:ilvl w:val="1"/>
          <w:numId w:val="3"/>
        </w:numPr>
        <w:ind w:left="788" w:hanging="431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C40674">
        <w:rPr>
          <w:sz w:val="28"/>
          <w:szCs w:val="28"/>
        </w:rPr>
        <w:t>2025/26/00</w:t>
      </w:r>
      <w:r w:rsidR="007B77AD">
        <w:rPr>
          <w:sz w:val="28"/>
          <w:szCs w:val="28"/>
        </w:rPr>
        <w:t>8</w:t>
      </w:r>
      <w:r w:rsidR="00074E15">
        <w:rPr>
          <w:sz w:val="28"/>
          <w:szCs w:val="28"/>
        </w:rPr>
        <w:tab/>
      </w:r>
      <w:r w:rsidR="00504FDB">
        <w:rPr>
          <w:sz w:val="28"/>
          <w:szCs w:val="28"/>
        </w:rPr>
        <w:t xml:space="preserve">Golspie </w:t>
      </w:r>
      <w:r w:rsidR="00CE3954">
        <w:rPr>
          <w:sz w:val="28"/>
          <w:szCs w:val="28"/>
        </w:rPr>
        <w:t>Sutherland FC</w:t>
      </w:r>
      <w:r w:rsidR="009E4D27">
        <w:rPr>
          <w:sz w:val="28"/>
          <w:szCs w:val="28"/>
        </w:rPr>
        <w:tab/>
      </w:r>
      <w:r w:rsidR="009E4D27">
        <w:rPr>
          <w:sz w:val="28"/>
          <w:szCs w:val="28"/>
        </w:rPr>
        <w:tab/>
      </w:r>
      <w:r w:rsidR="002E5568">
        <w:rPr>
          <w:sz w:val="28"/>
          <w:szCs w:val="28"/>
        </w:rPr>
        <w:t>£3000 for buses – not indivi</w:t>
      </w:r>
      <w:r w:rsidR="00D45264">
        <w:rPr>
          <w:sz w:val="28"/>
          <w:szCs w:val="28"/>
        </w:rPr>
        <w:t xml:space="preserve">duals </w:t>
      </w:r>
      <w:r w:rsidR="00130022">
        <w:rPr>
          <w:sz w:val="28"/>
          <w:szCs w:val="28"/>
        </w:rPr>
        <w:t>filling up cars.</w:t>
      </w:r>
    </w:p>
    <w:p w14:paraId="69F6A17A" w14:textId="4F3C5C7C" w:rsidR="00C32157" w:rsidRDefault="007B77AD" w:rsidP="008A6BE9">
      <w:pPr>
        <w:pStyle w:val="ListParagraph"/>
        <w:numPr>
          <w:ilvl w:val="1"/>
          <w:numId w:val="3"/>
        </w:numPr>
        <w:ind w:left="788" w:hanging="431"/>
        <w:rPr>
          <w:sz w:val="28"/>
          <w:szCs w:val="28"/>
        </w:rPr>
      </w:pPr>
      <w:r>
        <w:rPr>
          <w:sz w:val="28"/>
          <w:szCs w:val="28"/>
        </w:rPr>
        <w:t xml:space="preserve">  2025/26/009</w:t>
      </w:r>
      <w:r>
        <w:rPr>
          <w:sz w:val="28"/>
          <w:szCs w:val="28"/>
        </w:rPr>
        <w:tab/>
      </w:r>
      <w:r w:rsidR="00BA6D3F">
        <w:rPr>
          <w:sz w:val="28"/>
          <w:szCs w:val="28"/>
        </w:rPr>
        <w:t>Brora Village S</w:t>
      </w:r>
      <w:r w:rsidR="00D87765">
        <w:rPr>
          <w:sz w:val="28"/>
          <w:szCs w:val="28"/>
        </w:rPr>
        <w:t>tore</w:t>
      </w:r>
      <w:r w:rsidR="00BA6D3F">
        <w:rPr>
          <w:sz w:val="28"/>
          <w:szCs w:val="28"/>
        </w:rPr>
        <w:t xml:space="preserve"> </w:t>
      </w:r>
      <w:proofErr w:type="gramStart"/>
      <w:r w:rsidR="00BA6D3F">
        <w:rPr>
          <w:sz w:val="28"/>
          <w:szCs w:val="28"/>
        </w:rPr>
        <w:t>CIC</w:t>
      </w:r>
      <w:r w:rsidR="00A83CBD">
        <w:rPr>
          <w:sz w:val="28"/>
          <w:szCs w:val="28"/>
        </w:rPr>
        <w:t xml:space="preserve">  </w:t>
      </w:r>
      <w:r w:rsidR="00D7342B">
        <w:rPr>
          <w:sz w:val="28"/>
          <w:szCs w:val="28"/>
        </w:rPr>
        <w:tab/>
      </w:r>
      <w:proofErr w:type="gramEnd"/>
      <w:r w:rsidR="00D7342B">
        <w:rPr>
          <w:sz w:val="28"/>
          <w:szCs w:val="28"/>
        </w:rPr>
        <w:tab/>
      </w:r>
      <w:r w:rsidR="00A83CBD">
        <w:rPr>
          <w:sz w:val="28"/>
          <w:szCs w:val="28"/>
        </w:rPr>
        <w:t xml:space="preserve">£4760.81 </w:t>
      </w:r>
    </w:p>
    <w:p w14:paraId="07020A85" w14:textId="11FB6C1C" w:rsidR="007B77AD" w:rsidRDefault="007B77AD" w:rsidP="008A6BE9">
      <w:pPr>
        <w:pStyle w:val="ListParagraph"/>
        <w:numPr>
          <w:ilvl w:val="1"/>
          <w:numId w:val="3"/>
        </w:numPr>
        <w:ind w:left="788" w:hanging="431"/>
        <w:rPr>
          <w:sz w:val="28"/>
          <w:szCs w:val="28"/>
        </w:rPr>
      </w:pPr>
      <w:r>
        <w:rPr>
          <w:sz w:val="28"/>
          <w:szCs w:val="28"/>
        </w:rPr>
        <w:t xml:space="preserve">  2025/26/010</w:t>
      </w:r>
      <w:r>
        <w:rPr>
          <w:sz w:val="28"/>
          <w:szCs w:val="28"/>
        </w:rPr>
        <w:tab/>
      </w:r>
      <w:r w:rsidR="00724C9A">
        <w:rPr>
          <w:sz w:val="28"/>
          <w:szCs w:val="28"/>
        </w:rPr>
        <w:t xml:space="preserve">Friends of Seaforth </w:t>
      </w:r>
      <w:proofErr w:type="gramStart"/>
      <w:r w:rsidR="00724C9A">
        <w:rPr>
          <w:sz w:val="28"/>
          <w:szCs w:val="28"/>
        </w:rPr>
        <w:t>House</w:t>
      </w:r>
      <w:r w:rsidR="009E4D27">
        <w:rPr>
          <w:sz w:val="28"/>
          <w:szCs w:val="28"/>
        </w:rPr>
        <w:t xml:space="preserve">  </w:t>
      </w:r>
      <w:r w:rsidR="009E4D27">
        <w:rPr>
          <w:sz w:val="28"/>
          <w:szCs w:val="28"/>
        </w:rPr>
        <w:tab/>
      </w:r>
      <w:proofErr w:type="gramEnd"/>
      <w:r w:rsidR="009E4D27">
        <w:rPr>
          <w:sz w:val="28"/>
          <w:szCs w:val="28"/>
        </w:rPr>
        <w:t>£</w:t>
      </w:r>
      <w:r w:rsidR="009E4D27" w:rsidRPr="00D7342B">
        <w:rPr>
          <w:sz w:val="28"/>
          <w:szCs w:val="28"/>
        </w:rPr>
        <w:t>3999.00</w:t>
      </w:r>
    </w:p>
    <w:p w14:paraId="04538B6D" w14:textId="0BEA54DF" w:rsidR="00CE3954" w:rsidRDefault="003C519D" w:rsidP="008A6BE9">
      <w:pPr>
        <w:pStyle w:val="ListParagraph"/>
        <w:numPr>
          <w:ilvl w:val="1"/>
          <w:numId w:val="3"/>
        </w:numPr>
        <w:ind w:left="788" w:hanging="431"/>
        <w:rPr>
          <w:sz w:val="28"/>
          <w:szCs w:val="28"/>
        </w:rPr>
      </w:pPr>
      <w:r>
        <w:rPr>
          <w:sz w:val="28"/>
          <w:szCs w:val="28"/>
        </w:rPr>
        <w:t xml:space="preserve">  2025/26/011</w:t>
      </w:r>
      <w:r>
        <w:rPr>
          <w:sz w:val="28"/>
          <w:szCs w:val="28"/>
        </w:rPr>
        <w:tab/>
      </w:r>
      <w:r w:rsidR="007B16D5">
        <w:rPr>
          <w:sz w:val="28"/>
          <w:szCs w:val="28"/>
        </w:rPr>
        <w:t xml:space="preserve">Brora </w:t>
      </w:r>
      <w:proofErr w:type="spellStart"/>
      <w:r w:rsidR="007B16D5">
        <w:rPr>
          <w:sz w:val="28"/>
          <w:szCs w:val="28"/>
        </w:rPr>
        <w:t>Bairns</w:t>
      </w:r>
      <w:proofErr w:type="spellEnd"/>
      <w:r w:rsidR="007B16D5">
        <w:rPr>
          <w:sz w:val="28"/>
          <w:szCs w:val="28"/>
        </w:rPr>
        <w:t xml:space="preserve"> CIC</w:t>
      </w:r>
      <w:r w:rsidR="00AD4513">
        <w:rPr>
          <w:sz w:val="28"/>
          <w:szCs w:val="28"/>
        </w:rPr>
        <w:t xml:space="preserve"> </w:t>
      </w:r>
      <w:r w:rsidR="009D4BA1">
        <w:rPr>
          <w:sz w:val="28"/>
          <w:szCs w:val="28"/>
        </w:rPr>
        <w:tab/>
      </w:r>
      <w:r w:rsidR="00D7342B">
        <w:rPr>
          <w:sz w:val="28"/>
          <w:szCs w:val="28"/>
        </w:rPr>
        <w:tab/>
      </w:r>
      <w:r w:rsidR="00D7342B">
        <w:rPr>
          <w:sz w:val="28"/>
          <w:szCs w:val="28"/>
        </w:rPr>
        <w:tab/>
      </w:r>
      <w:r w:rsidR="00AD4513">
        <w:rPr>
          <w:sz w:val="28"/>
          <w:szCs w:val="28"/>
        </w:rPr>
        <w:t xml:space="preserve">£4000 </w:t>
      </w:r>
    </w:p>
    <w:p w14:paraId="5BBE902B" w14:textId="6BEF2A08" w:rsidR="003C519D" w:rsidRDefault="003C519D" w:rsidP="008A6BE9">
      <w:pPr>
        <w:pStyle w:val="ListParagraph"/>
        <w:numPr>
          <w:ilvl w:val="1"/>
          <w:numId w:val="3"/>
        </w:numPr>
        <w:ind w:left="788" w:hanging="431"/>
        <w:rPr>
          <w:sz w:val="28"/>
          <w:szCs w:val="28"/>
        </w:rPr>
      </w:pPr>
      <w:r>
        <w:rPr>
          <w:sz w:val="28"/>
          <w:szCs w:val="28"/>
        </w:rPr>
        <w:t xml:space="preserve">  2025/26/012</w:t>
      </w:r>
      <w:r>
        <w:rPr>
          <w:sz w:val="28"/>
          <w:szCs w:val="28"/>
        </w:rPr>
        <w:tab/>
      </w:r>
      <w:r w:rsidR="00397FB6">
        <w:rPr>
          <w:sz w:val="28"/>
          <w:szCs w:val="28"/>
        </w:rPr>
        <w:t>Rogart Heritage Society</w:t>
      </w:r>
      <w:r w:rsidR="00002629">
        <w:rPr>
          <w:sz w:val="28"/>
          <w:szCs w:val="28"/>
        </w:rPr>
        <w:tab/>
      </w:r>
      <w:r w:rsidR="00002629">
        <w:rPr>
          <w:sz w:val="28"/>
          <w:szCs w:val="28"/>
        </w:rPr>
        <w:tab/>
        <w:t>£8422.47</w:t>
      </w:r>
    </w:p>
    <w:p w14:paraId="236B4318" w14:textId="349868E5" w:rsidR="009469B2" w:rsidRDefault="005A6E86" w:rsidP="008A6BE9">
      <w:pPr>
        <w:pStyle w:val="ListParagraph"/>
        <w:numPr>
          <w:ilvl w:val="1"/>
          <w:numId w:val="3"/>
        </w:numPr>
        <w:ind w:left="788" w:hanging="431"/>
        <w:rPr>
          <w:sz w:val="28"/>
          <w:szCs w:val="28"/>
        </w:rPr>
      </w:pPr>
      <w:r>
        <w:rPr>
          <w:sz w:val="28"/>
          <w:szCs w:val="28"/>
        </w:rPr>
        <w:t xml:space="preserve">  2025/26/01</w:t>
      </w:r>
      <w:r w:rsidR="00D87765">
        <w:rPr>
          <w:sz w:val="28"/>
          <w:szCs w:val="28"/>
        </w:rPr>
        <w:t>3</w:t>
      </w:r>
      <w:r>
        <w:rPr>
          <w:sz w:val="28"/>
          <w:szCs w:val="28"/>
        </w:rPr>
        <w:tab/>
        <w:t xml:space="preserve">Brora Kids </w:t>
      </w:r>
      <w:proofErr w:type="gramStart"/>
      <w:r>
        <w:rPr>
          <w:sz w:val="28"/>
          <w:szCs w:val="28"/>
        </w:rPr>
        <w:t>Club</w:t>
      </w:r>
      <w:r w:rsidR="009E4D27">
        <w:rPr>
          <w:sz w:val="28"/>
          <w:szCs w:val="28"/>
        </w:rPr>
        <w:t xml:space="preserve">  </w:t>
      </w:r>
      <w:r w:rsidR="009E4D27">
        <w:rPr>
          <w:sz w:val="28"/>
          <w:szCs w:val="28"/>
        </w:rPr>
        <w:tab/>
      </w:r>
      <w:proofErr w:type="gramEnd"/>
      <w:r w:rsidR="009E4D27">
        <w:rPr>
          <w:sz w:val="28"/>
          <w:szCs w:val="28"/>
        </w:rPr>
        <w:t xml:space="preserve">more </w:t>
      </w:r>
      <w:r w:rsidR="00130022">
        <w:rPr>
          <w:sz w:val="28"/>
          <w:szCs w:val="28"/>
        </w:rPr>
        <w:t xml:space="preserve">financial </w:t>
      </w:r>
      <w:r w:rsidR="009E4D27">
        <w:rPr>
          <w:sz w:val="28"/>
          <w:szCs w:val="28"/>
        </w:rPr>
        <w:t>info required</w:t>
      </w:r>
      <w:r w:rsidR="00130022">
        <w:rPr>
          <w:sz w:val="28"/>
          <w:szCs w:val="28"/>
        </w:rPr>
        <w:t xml:space="preserve"> </w:t>
      </w:r>
      <w:r w:rsidR="00130022" w:rsidRPr="00130022">
        <w:rPr>
          <w:i/>
          <w:iCs/>
          <w:sz w:val="28"/>
          <w:szCs w:val="28"/>
        </w:rPr>
        <w:t>(approved post meeting)</w:t>
      </w:r>
    </w:p>
    <w:p w14:paraId="353290C1" w14:textId="317C0457" w:rsidR="002A7C32" w:rsidRDefault="002A7C32" w:rsidP="008A6BE9">
      <w:pPr>
        <w:pStyle w:val="ListParagraph"/>
        <w:numPr>
          <w:ilvl w:val="1"/>
          <w:numId w:val="3"/>
        </w:numPr>
        <w:ind w:left="788" w:hanging="431"/>
        <w:rPr>
          <w:sz w:val="28"/>
          <w:szCs w:val="28"/>
        </w:rPr>
      </w:pPr>
      <w:r>
        <w:rPr>
          <w:sz w:val="28"/>
          <w:szCs w:val="28"/>
        </w:rPr>
        <w:t xml:space="preserve"> 2025/26/014</w:t>
      </w:r>
      <w:r>
        <w:rPr>
          <w:sz w:val="28"/>
          <w:szCs w:val="28"/>
        </w:rPr>
        <w:tab/>
        <w:t>Brora Community Centre</w:t>
      </w:r>
      <w:r>
        <w:rPr>
          <w:sz w:val="28"/>
          <w:szCs w:val="28"/>
        </w:rPr>
        <w:tab/>
      </w:r>
      <w:r w:rsidR="00D7342B">
        <w:rPr>
          <w:sz w:val="28"/>
          <w:szCs w:val="28"/>
        </w:rPr>
        <w:tab/>
      </w:r>
      <w:r>
        <w:rPr>
          <w:sz w:val="28"/>
          <w:szCs w:val="28"/>
        </w:rPr>
        <w:t>£</w:t>
      </w:r>
      <w:r w:rsidR="00053557">
        <w:rPr>
          <w:sz w:val="28"/>
          <w:szCs w:val="28"/>
        </w:rPr>
        <w:t>4000</w:t>
      </w:r>
      <w:r w:rsidR="00130022">
        <w:rPr>
          <w:sz w:val="28"/>
          <w:szCs w:val="28"/>
        </w:rPr>
        <w:t xml:space="preserve"> over 2 years</w:t>
      </w:r>
    </w:p>
    <w:p w14:paraId="5C7C18B0" w14:textId="77777777" w:rsidR="008A6BE9" w:rsidRPr="00C615DD" w:rsidRDefault="008A6BE9" w:rsidP="008A6BE9">
      <w:pPr>
        <w:pStyle w:val="ListParagraph"/>
        <w:ind w:left="788"/>
        <w:rPr>
          <w:sz w:val="28"/>
          <w:szCs w:val="28"/>
        </w:rPr>
      </w:pPr>
    </w:p>
    <w:p w14:paraId="54BE1C2A" w14:textId="6C2FDD25" w:rsidR="006A2FBB" w:rsidRDefault="006A2FBB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sz w:val="28"/>
          <w:szCs w:val="28"/>
        </w:rPr>
      </w:pPr>
      <w:r w:rsidRPr="006A2FBB">
        <w:rPr>
          <w:sz w:val="28"/>
          <w:szCs w:val="28"/>
        </w:rPr>
        <w:t>AOCB</w:t>
      </w:r>
    </w:p>
    <w:p w14:paraId="473B8DA2" w14:textId="4DD4ADA1" w:rsidR="006B7BF7" w:rsidRDefault="006B7BF7" w:rsidP="006B7BF7">
      <w:pPr>
        <w:pStyle w:val="ListParagraph"/>
        <w:widowControl w:val="0"/>
        <w:ind w:left="36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IM </w:t>
      </w:r>
      <w:r w:rsidR="0085464D">
        <w:rPr>
          <w:sz w:val="28"/>
          <w:szCs w:val="28"/>
        </w:rPr>
        <w:t xml:space="preserve">reported that the Golspie CC application </w:t>
      </w:r>
      <w:r w:rsidR="0083232F">
        <w:rPr>
          <w:sz w:val="28"/>
          <w:szCs w:val="28"/>
        </w:rPr>
        <w:t xml:space="preserve">anticipated </w:t>
      </w:r>
      <w:r w:rsidR="00FF4A82">
        <w:rPr>
          <w:sz w:val="28"/>
          <w:szCs w:val="28"/>
        </w:rPr>
        <w:t xml:space="preserve">costs </w:t>
      </w:r>
      <w:r w:rsidR="0085464D">
        <w:rPr>
          <w:sz w:val="28"/>
          <w:szCs w:val="28"/>
        </w:rPr>
        <w:t>for a noticeboard</w:t>
      </w:r>
      <w:r w:rsidR="00535D26">
        <w:rPr>
          <w:sz w:val="28"/>
          <w:szCs w:val="28"/>
        </w:rPr>
        <w:t xml:space="preserve"> has exceeded the</w:t>
      </w:r>
      <w:r w:rsidR="00FF4A82">
        <w:rPr>
          <w:sz w:val="28"/>
          <w:szCs w:val="28"/>
        </w:rPr>
        <w:t xml:space="preserve"> requested</w:t>
      </w:r>
      <w:r w:rsidR="00535D26">
        <w:rPr>
          <w:sz w:val="28"/>
          <w:szCs w:val="28"/>
        </w:rPr>
        <w:t xml:space="preserve"> </w:t>
      </w:r>
      <w:r w:rsidR="001E5CDF">
        <w:rPr>
          <w:sz w:val="28"/>
          <w:szCs w:val="28"/>
        </w:rPr>
        <w:t>amount by £570.</w:t>
      </w:r>
      <w:r w:rsidR="0083232F">
        <w:rPr>
          <w:sz w:val="28"/>
          <w:szCs w:val="28"/>
        </w:rPr>
        <w:t xml:space="preserve">  It was agreed to increas</w:t>
      </w:r>
      <w:r w:rsidR="0024650D">
        <w:rPr>
          <w:sz w:val="28"/>
          <w:szCs w:val="28"/>
        </w:rPr>
        <w:t>e the amount rather than GCC resubmit a new application.</w:t>
      </w:r>
    </w:p>
    <w:p w14:paraId="17A6EF29" w14:textId="77777777" w:rsidR="001E5CDF" w:rsidRDefault="001E5CDF" w:rsidP="006B7BF7">
      <w:pPr>
        <w:pStyle w:val="ListParagraph"/>
        <w:widowControl w:val="0"/>
        <w:ind w:left="360"/>
        <w:contextualSpacing w:val="0"/>
        <w:rPr>
          <w:sz w:val="28"/>
          <w:szCs w:val="28"/>
        </w:rPr>
      </w:pPr>
    </w:p>
    <w:p w14:paraId="1929C52C" w14:textId="0A7937FC" w:rsidR="006B7BF7" w:rsidRDefault="006B7BF7" w:rsidP="006B7BF7">
      <w:pPr>
        <w:pStyle w:val="ListParagraph"/>
        <w:widowControl w:val="0"/>
        <w:ind w:left="36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IM raised concern about Golspie CC’s handling of the microgrant funding. It was agreed that </w:t>
      </w:r>
      <w:r w:rsidR="00452E68">
        <w:rPr>
          <w:sz w:val="28"/>
          <w:szCs w:val="28"/>
        </w:rPr>
        <w:t xml:space="preserve">Kilbraur </w:t>
      </w:r>
      <w:r w:rsidR="00B041F1">
        <w:rPr>
          <w:sz w:val="28"/>
          <w:szCs w:val="28"/>
        </w:rPr>
        <w:t xml:space="preserve">won’t pay retrospective awards. It was also </w:t>
      </w:r>
      <w:r w:rsidR="00897A97">
        <w:rPr>
          <w:sz w:val="28"/>
          <w:szCs w:val="28"/>
        </w:rPr>
        <w:t>confirmed that all microgrants need pro</w:t>
      </w:r>
      <w:r w:rsidR="005B40A1">
        <w:rPr>
          <w:sz w:val="28"/>
          <w:szCs w:val="28"/>
        </w:rPr>
        <w:t>of</w:t>
      </w:r>
      <w:r w:rsidR="00897A97">
        <w:rPr>
          <w:sz w:val="28"/>
          <w:szCs w:val="28"/>
        </w:rPr>
        <w:t xml:space="preserve"> of expenditure from the group/i</w:t>
      </w:r>
      <w:r w:rsidR="005B40A1">
        <w:rPr>
          <w:sz w:val="28"/>
          <w:szCs w:val="28"/>
        </w:rPr>
        <w:t>ndividuals.</w:t>
      </w:r>
      <w:r w:rsidR="00FB2A2B">
        <w:rPr>
          <w:sz w:val="28"/>
          <w:szCs w:val="28"/>
        </w:rPr>
        <w:t xml:space="preserve"> </w:t>
      </w:r>
    </w:p>
    <w:p w14:paraId="5A31B6B8" w14:textId="77777777" w:rsidR="006B7BF7" w:rsidRDefault="006B7BF7" w:rsidP="006B7BF7">
      <w:pPr>
        <w:pStyle w:val="ListParagraph"/>
        <w:widowControl w:val="0"/>
        <w:ind w:left="360"/>
        <w:contextualSpacing w:val="0"/>
        <w:rPr>
          <w:sz w:val="28"/>
          <w:szCs w:val="28"/>
        </w:rPr>
      </w:pPr>
    </w:p>
    <w:p w14:paraId="6399E75A" w14:textId="37811C9F" w:rsidR="00130022" w:rsidRDefault="00130022" w:rsidP="008A6BE9">
      <w:pPr>
        <w:pStyle w:val="ListParagraph"/>
        <w:widowControl w:val="0"/>
        <w:ind w:left="360"/>
        <w:contextualSpacing w:val="0"/>
        <w:rPr>
          <w:sz w:val="28"/>
          <w:szCs w:val="28"/>
        </w:rPr>
      </w:pPr>
      <w:r>
        <w:rPr>
          <w:sz w:val="28"/>
          <w:szCs w:val="28"/>
        </w:rPr>
        <w:t>IM announced his retiral from the Trust and the Community Council.</w:t>
      </w:r>
      <w:r w:rsidR="00B613E9">
        <w:rPr>
          <w:sz w:val="28"/>
          <w:szCs w:val="28"/>
        </w:rPr>
        <w:t xml:space="preserve"> Everyone was saddened to hear this and asked if IM could stay on </w:t>
      </w:r>
      <w:r w:rsidR="001B05E0">
        <w:rPr>
          <w:sz w:val="28"/>
          <w:szCs w:val="28"/>
        </w:rPr>
        <w:t>until a replacement was found as an adviser.</w:t>
      </w:r>
      <w:r w:rsidR="00473A44">
        <w:rPr>
          <w:sz w:val="28"/>
          <w:szCs w:val="28"/>
        </w:rPr>
        <w:t xml:space="preserve"> It was suggested IM could fill the Treasurer position.</w:t>
      </w:r>
      <w:r w:rsidR="000851CC">
        <w:rPr>
          <w:sz w:val="28"/>
          <w:szCs w:val="28"/>
        </w:rPr>
        <w:t xml:space="preserve">  IM will notify Golspie CC</w:t>
      </w:r>
      <w:r w:rsidR="001D3D6E">
        <w:rPr>
          <w:sz w:val="28"/>
          <w:szCs w:val="28"/>
        </w:rPr>
        <w:t xml:space="preserve"> that they </w:t>
      </w:r>
      <w:proofErr w:type="gramStart"/>
      <w:r w:rsidR="001D3D6E">
        <w:rPr>
          <w:sz w:val="28"/>
          <w:szCs w:val="28"/>
        </w:rPr>
        <w:t>have to</w:t>
      </w:r>
      <w:proofErr w:type="gramEnd"/>
      <w:r w:rsidR="001D3D6E">
        <w:rPr>
          <w:sz w:val="28"/>
          <w:szCs w:val="28"/>
        </w:rPr>
        <w:t xml:space="preserve"> nominate a new </w:t>
      </w:r>
      <w:proofErr w:type="gramStart"/>
      <w:r w:rsidR="001D3D6E">
        <w:rPr>
          <w:sz w:val="28"/>
          <w:szCs w:val="28"/>
        </w:rPr>
        <w:t>Trustee</w:t>
      </w:r>
      <w:proofErr w:type="gramEnd"/>
      <w:r w:rsidR="001D3D6E">
        <w:rPr>
          <w:sz w:val="28"/>
          <w:szCs w:val="28"/>
        </w:rPr>
        <w:t xml:space="preserve"> and it was agreed this person</w:t>
      </w:r>
      <w:r w:rsidR="00B172CD">
        <w:rPr>
          <w:sz w:val="28"/>
          <w:szCs w:val="28"/>
        </w:rPr>
        <w:t xml:space="preserve"> be selected carefully and that they would have to undergo the Induction process before</w:t>
      </w:r>
      <w:r w:rsidR="00D7342B">
        <w:rPr>
          <w:sz w:val="28"/>
          <w:szCs w:val="28"/>
        </w:rPr>
        <w:t xml:space="preserve"> taking up the position.</w:t>
      </w:r>
      <w:r w:rsidR="00697316" w:rsidRPr="00697316">
        <w:rPr>
          <w:sz w:val="28"/>
          <w:szCs w:val="28"/>
        </w:rPr>
        <w:t xml:space="preserve"> </w:t>
      </w:r>
      <w:r w:rsidR="00697316">
        <w:rPr>
          <w:sz w:val="28"/>
          <w:szCs w:val="28"/>
        </w:rPr>
        <w:t>IM was thanked for all his time on the Panel.</w:t>
      </w:r>
    </w:p>
    <w:p w14:paraId="716B11BF" w14:textId="77777777" w:rsidR="00473A44" w:rsidRPr="00B46119" w:rsidRDefault="00473A44" w:rsidP="00B46119">
      <w:pPr>
        <w:widowControl w:val="0"/>
        <w:rPr>
          <w:sz w:val="28"/>
          <w:szCs w:val="28"/>
        </w:rPr>
      </w:pPr>
    </w:p>
    <w:p w14:paraId="163D2616" w14:textId="69BF05B7" w:rsidR="006A2FBB" w:rsidRPr="0091093A" w:rsidRDefault="006A2FBB" w:rsidP="008A6BE9">
      <w:pPr>
        <w:pStyle w:val="ListParagraph"/>
        <w:widowControl w:val="0"/>
        <w:numPr>
          <w:ilvl w:val="0"/>
          <w:numId w:val="3"/>
        </w:numPr>
        <w:contextualSpacing w:val="0"/>
        <w:rPr>
          <w:sz w:val="28"/>
          <w:szCs w:val="28"/>
        </w:rPr>
      </w:pPr>
      <w:r w:rsidRPr="006A2FBB">
        <w:rPr>
          <w:sz w:val="28"/>
          <w:szCs w:val="28"/>
        </w:rPr>
        <w:t>Date of Next</w:t>
      </w:r>
      <w:r w:rsidR="00B8198D">
        <w:rPr>
          <w:sz w:val="28"/>
          <w:szCs w:val="28"/>
        </w:rPr>
        <w:t xml:space="preserve"> Main Meeting</w:t>
      </w:r>
      <w:r w:rsidR="007B77AD">
        <w:rPr>
          <w:sz w:val="28"/>
          <w:szCs w:val="28"/>
        </w:rPr>
        <w:t xml:space="preserve"> </w:t>
      </w:r>
      <w:r w:rsidR="00473A44">
        <w:rPr>
          <w:sz w:val="28"/>
          <w:szCs w:val="28"/>
        </w:rPr>
        <w:t xml:space="preserve">– </w:t>
      </w:r>
      <w:r w:rsidR="00970569">
        <w:rPr>
          <w:sz w:val="28"/>
          <w:szCs w:val="28"/>
        </w:rPr>
        <w:t>date</w:t>
      </w:r>
      <w:r w:rsidR="00473A44">
        <w:rPr>
          <w:sz w:val="28"/>
          <w:szCs w:val="28"/>
        </w:rPr>
        <w:t xml:space="preserve"> to be circul</w:t>
      </w:r>
      <w:r w:rsidR="00FA71E8">
        <w:rPr>
          <w:sz w:val="28"/>
          <w:szCs w:val="28"/>
        </w:rPr>
        <w:t>ated.</w:t>
      </w:r>
    </w:p>
    <w:p w14:paraId="38BA393D" w14:textId="77777777" w:rsidR="00772AFC" w:rsidRPr="00772AFC" w:rsidRDefault="007702A4" w:rsidP="008A6BE9">
      <w:pPr>
        <w:pStyle w:val="BodyText2"/>
        <w:tabs>
          <w:tab w:val="left" w:pos="1620"/>
        </w:tabs>
        <w:jc w:val="center"/>
        <w:rPr>
          <w:b/>
          <w:bCs/>
          <w:sz w:val="20"/>
          <w:szCs w:val="20"/>
        </w:rPr>
      </w:pPr>
      <w:r w:rsidRPr="00772AFC">
        <w:rPr>
          <w:b/>
          <w:bCs/>
          <w:sz w:val="20"/>
          <w:szCs w:val="20"/>
        </w:rPr>
        <w:t xml:space="preserve"> </w:t>
      </w:r>
      <w:bookmarkEnd w:id="1"/>
    </w:p>
    <w:sectPr w:rsidR="00772AFC" w:rsidRPr="00772AFC" w:rsidSect="00D809C8">
      <w:footerReference w:type="default" r:id="rId9"/>
      <w:pgSz w:w="11906" w:h="16838"/>
      <w:pgMar w:top="907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1C42C" w14:textId="77777777" w:rsidR="00417FBC" w:rsidRDefault="00417FBC" w:rsidP="00E26FFF">
      <w:r>
        <w:separator/>
      </w:r>
    </w:p>
  </w:endnote>
  <w:endnote w:type="continuationSeparator" w:id="0">
    <w:p w14:paraId="5C9E5E38" w14:textId="77777777" w:rsidR="00417FBC" w:rsidRDefault="00417FBC" w:rsidP="00E26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C2848" w14:textId="77777777" w:rsidR="00E26FFF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</w:p>
  <w:p w14:paraId="36F22434" w14:textId="77777777" w:rsidR="00E26FFF" w:rsidRPr="00772AFC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 w:rsidRPr="00772AFC">
      <w:rPr>
        <w:b/>
        <w:bCs/>
        <w:sz w:val="22"/>
        <w:szCs w:val="22"/>
      </w:rPr>
      <w:t xml:space="preserve">Kilbraur Windfarm Community Benefit Trust </w:t>
    </w:r>
  </w:p>
  <w:p w14:paraId="461A5676" w14:textId="6AB2C891" w:rsidR="00E26FFF" w:rsidRPr="005F2257" w:rsidRDefault="00E26FFF" w:rsidP="00D92690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 w:rsidRPr="00772AFC">
      <w:rPr>
        <w:noProof/>
        <w:sz w:val="22"/>
        <w:szCs w:val="22"/>
        <w:lang w:val="en-GB" w:eastAsia="en-GB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F53004" wp14:editId="384002EA">
              <wp:simplePos x="0" y="0"/>
              <wp:positionH relativeFrom="column">
                <wp:posOffset>190500</wp:posOffset>
              </wp:positionH>
              <wp:positionV relativeFrom="paragraph">
                <wp:posOffset>426720</wp:posOffset>
              </wp:positionV>
              <wp:extent cx="5934075" cy="635"/>
              <wp:effectExtent l="10160" t="13335" r="8890" b="508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40238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15pt;margin-top:33.6pt;width:467.2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"/>
          </w:pict>
        </mc:Fallback>
      </mc:AlternateContent>
    </w:r>
    <w:r>
      <w:rPr>
        <w:b/>
        <w:bCs/>
        <w:sz w:val="22"/>
        <w:szCs w:val="22"/>
      </w:rPr>
      <w:t xml:space="preserve">c/o </w:t>
    </w:r>
    <w:r w:rsidR="00D92690">
      <w:rPr>
        <w:b/>
        <w:bCs/>
        <w:sz w:val="22"/>
        <w:szCs w:val="22"/>
      </w:rPr>
      <w:t>HC Service Point, Olsen House, Main Street, Golspie KW10</w:t>
    </w:r>
    <w:r>
      <w:rPr>
        <w:b/>
        <w:bCs/>
        <w:sz w:val="22"/>
        <w:szCs w:val="22"/>
      </w:rPr>
      <w:t xml:space="preserve"> 6</w:t>
    </w:r>
    <w:r w:rsidR="00D92690">
      <w:rPr>
        <w:b/>
        <w:bCs/>
        <w:sz w:val="22"/>
        <w:szCs w:val="22"/>
      </w:rPr>
      <w:t>RA</w:t>
    </w:r>
  </w:p>
  <w:p w14:paraId="7B73BA7E" w14:textId="77777777" w:rsidR="00E26FFF" w:rsidRDefault="00E26F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F39FCE" w14:textId="77777777" w:rsidR="00417FBC" w:rsidRDefault="00417FBC" w:rsidP="00E26FFF">
      <w:r>
        <w:separator/>
      </w:r>
    </w:p>
  </w:footnote>
  <w:footnote w:type="continuationSeparator" w:id="0">
    <w:p w14:paraId="16ED1C99" w14:textId="77777777" w:rsidR="00417FBC" w:rsidRDefault="00417FBC" w:rsidP="00E26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E5A2E"/>
    <w:multiLevelType w:val="multilevel"/>
    <w:tmpl w:val="528052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5035AF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A2B0FDB"/>
    <w:multiLevelType w:val="hybridMultilevel"/>
    <w:tmpl w:val="FABC9F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855252">
    <w:abstractNumId w:val="2"/>
  </w:num>
  <w:num w:numId="2" w16cid:durableId="748045386">
    <w:abstractNumId w:val="0"/>
  </w:num>
  <w:num w:numId="3" w16cid:durableId="1074013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5"/>
    <w:rsid w:val="00000039"/>
    <w:rsid w:val="0000226D"/>
    <w:rsid w:val="00002629"/>
    <w:rsid w:val="00011E85"/>
    <w:rsid w:val="00047E34"/>
    <w:rsid w:val="0005047D"/>
    <w:rsid w:val="00053557"/>
    <w:rsid w:val="00074E15"/>
    <w:rsid w:val="000843D7"/>
    <w:rsid w:val="000851CC"/>
    <w:rsid w:val="000931E8"/>
    <w:rsid w:val="00097BE9"/>
    <w:rsid w:val="000A601D"/>
    <w:rsid w:val="000B3E2E"/>
    <w:rsid w:val="000B4997"/>
    <w:rsid w:val="000B58D0"/>
    <w:rsid w:val="000D4889"/>
    <w:rsid w:val="000D5FB3"/>
    <w:rsid w:val="000D60C0"/>
    <w:rsid w:val="000F41EE"/>
    <w:rsid w:val="001024E5"/>
    <w:rsid w:val="00103414"/>
    <w:rsid w:val="00104ADF"/>
    <w:rsid w:val="00107ECA"/>
    <w:rsid w:val="00122DCF"/>
    <w:rsid w:val="00130022"/>
    <w:rsid w:val="00146ADC"/>
    <w:rsid w:val="00164077"/>
    <w:rsid w:val="001707AC"/>
    <w:rsid w:val="001849B7"/>
    <w:rsid w:val="001968BD"/>
    <w:rsid w:val="001B05E0"/>
    <w:rsid w:val="001B1A69"/>
    <w:rsid w:val="001B45F1"/>
    <w:rsid w:val="001C4BC1"/>
    <w:rsid w:val="001D2405"/>
    <w:rsid w:val="001D3D6E"/>
    <w:rsid w:val="001D51F0"/>
    <w:rsid w:val="001D58C0"/>
    <w:rsid w:val="001E5CDF"/>
    <w:rsid w:val="0023523B"/>
    <w:rsid w:val="00240A78"/>
    <w:rsid w:val="002416AF"/>
    <w:rsid w:val="0024569D"/>
    <w:rsid w:val="0024650D"/>
    <w:rsid w:val="0025232E"/>
    <w:rsid w:val="0025573A"/>
    <w:rsid w:val="002624C8"/>
    <w:rsid w:val="00271344"/>
    <w:rsid w:val="00294094"/>
    <w:rsid w:val="002A62BB"/>
    <w:rsid w:val="002A7C32"/>
    <w:rsid w:val="002B5FC1"/>
    <w:rsid w:val="002E31EE"/>
    <w:rsid w:val="002E5568"/>
    <w:rsid w:val="00340036"/>
    <w:rsid w:val="0035341B"/>
    <w:rsid w:val="00384479"/>
    <w:rsid w:val="00391C1B"/>
    <w:rsid w:val="00393998"/>
    <w:rsid w:val="0039768A"/>
    <w:rsid w:val="00397FB6"/>
    <w:rsid w:val="003C519D"/>
    <w:rsid w:val="003D3259"/>
    <w:rsid w:val="00417FBC"/>
    <w:rsid w:val="0042297E"/>
    <w:rsid w:val="00442887"/>
    <w:rsid w:val="00452E68"/>
    <w:rsid w:val="0045621B"/>
    <w:rsid w:val="00463B34"/>
    <w:rsid w:val="00464584"/>
    <w:rsid w:val="00473A44"/>
    <w:rsid w:val="0048117C"/>
    <w:rsid w:val="00485DB1"/>
    <w:rsid w:val="00492E8F"/>
    <w:rsid w:val="0049580A"/>
    <w:rsid w:val="004A2E31"/>
    <w:rsid w:val="004A3908"/>
    <w:rsid w:val="004B002E"/>
    <w:rsid w:val="004B413B"/>
    <w:rsid w:val="004C2C35"/>
    <w:rsid w:val="004E4644"/>
    <w:rsid w:val="004E66C6"/>
    <w:rsid w:val="004F3FDE"/>
    <w:rsid w:val="004F6073"/>
    <w:rsid w:val="004F63F8"/>
    <w:rsid w:val="00504FDB"/>
    <w:rsid w:val="00505271"/>
    <w:rsid w:val="005056B3"/>
    <w:rsid w:val="00535D26"/>
    <w:rsid w:val="00564347"/>
    <w:rsid w:val="00567A92"/>
    <w:rsid w:val="00572604"/>
    <w:rsid w:val="005749FF"/>
    <w:rsid w:val="005A6E86"/>
    <w:rsid w:val="005B1EBB"/>
    <w:rsid w:val="005B40A1"/>
    <w:rsid w:val="005C5D00"/>
    <w:rsid w:val="005D5960"/>
    <w:rsid w:val="005E6055"/>
    <w:rsid w:val="005F2257"/>
    <w:rsid w:val="006034C8"/>
    <w:rsid w:val="00604D57"/>
    <w:rsid w:val="00614756"/>
    <w:rsid w:val="0061660B"/>
    <w:rsid w:val="00626390"/>
    <w:rsid w:val="00650498"/>
    <w:rsid w:val="00653163"/>
    <w:rsid w:val="00656D73"/>
    <w:rsid w:val="00661C66"/>
    <w:rsid w:val="00682B92"/>
    <w:rsid w:val="00696ED0"/>
    <w:rsid w:val="00697316"/>
    <w:rsid w:val="006A2FBB"/>
    <w:rsid w:val="006A51FB"/>
    <w:rsid w:val="006B2BF3"/>
    <w:rsid w:val="006B7BF7"/>
    <w:rsid w:val="006C4860"/>
    <w:rsid w:val="006D5181"/>
    <w:rsid w:val="006D5568"/>
    <w:rsid w:val="006D6043"/>
    <w:rsid w:val="006D6751"/>
    <w:rsid w:val="006E0BBD"/>
    <w:rsid w:val="006F762F"/>
    <w:rsid w:val="00715233"/>
    <w:rsid w:val="00715EA7"/>
    <w:rsid w:val="00724C9A"/>
    <w:rsid w:val="0073012C"/>
    <w:rsid w:val="00742C60"/>
    <w:rsid w:val="00744FEE"/>
    <w:rsid w:val="00752041"/>
    <w:rsid w:val="0076442C"/>
    <w:rsid w:val="007664B8"/>
    <w:rsid w:val="007702A4"/>
    <w:rsid w:val="00771797"/>
    <w:rsid w:val="00772AFC"/>
    <w:rsid w:val="00782D2B"/>
    <w:rsid w:val="007842B6"/>
    <w:rsid w:val="007905CD"/>
    <w:rsid w:val="007B16D5"/>
    <w:rsid w:val="007B77AD"/>
    <w:rsid w:val="007C0AD8"/>
    <w:rsid w:val="007C193D"/>
    <w:rsid w:val="00805215"/>
    <w:rsid w:val="0080525A"/>
    <w:rsid w:val="0083232F"/>
    <w:rsid w:val="00843423"/>
    <w:rsid w:val="00847B40"/>
    <w:rsid w:val="0085464D"/>
    <w:rsid w:val="0086348D"/>
    <w:rsid w:val="008701EA"/>
    <w:rsid w:val="00881004"/>
    <w:rsid w:val="0088532D"/>
    <w:rsid w:val="00897A97"/>
    <w:rsid w:val="008A6BE9"/>
    <w:rsid w:val="008D08A1"/>
    <w:rsid w:val="00910665"/>
    <w:rsid w:val="0091093A"/>
    <w:rsid w:val="009212F1"/>
    <w:rsid w:val="009469B2"/>
    <w:rsid w:val="00946EEC"/>
    <w:rsid w:val="00953BB9"/>
    <w:rsid w:val="00965162"/>
    <w:rsid w:val="0096674E"/>
    <w:rsid w:val="00970569"/>
    <w:rsid w:val="009B5D1B"/>
    <w:rsid w:val="009B703D"/>
    <w:rsid w:val="009C3EC3"/>
    <w:rsid w:val="009C6D9A"/>
    <w:rsid w:val="009D098E"/>
    <w:rsid w:val="009D36D1"/>
    <w:rsid w:val="009D4BA1"/>
    <w:rsid w:val="009E349A"/>
    <w:rsid w:val="009E4D27"/>
    <w:rsid w:val="009F1B92"/>
    <w:rsid w:val="009F582B"/>
    <w:rsid w:val="00A0491F"/>
    <w:rsid w:val="00A063B9"/>
    <w:rsid w:val="00A137B3"/>
    <w:rsid w:val="00A154CC"/>
    <w:rsid w:val="00A4191F"/>
    <w:rsid w:val="00A5626C"/>
    <w:rsid w:val="00A61A56"/>
    <w:rsid w:val="00A75C0B"/>
    <w:rsid w:val="00A76F54"/>
    <w:rsid w:val="00A82F3C"/>
    <w:rsid w:val="00A83CBD"/>
    <w:rsid w:val="00AA5272"/>
    <w:rsid w:val="00AC38B1"/>
    <w:rsid w:val="00AC64FC"/>
    <w:rsid w:val="00AD4513"/>
    <w:rsid w:val="00B01590"/>
    <w:rsid w:val="00B041F1"/>
    <w:rsid w:val="00B172CD"/>
    <w:rsid w:val="00B22E19"/>
    <w:rsid w:val="00B22F22"/>
    <w:rsid w:val="00B46119"/>
    <w:rsid w:val="00B545A1"/>
    <w:rsid w:val="00B613E9"/>
    <w:rsid w:val="00B65ABC"/>
    <w:rsid w:val="00B72498"/>
    <w:rsid w:val="00B8198D"/>
    <w:rsid w:val="00B965F8"/>
    <w:rsid w:val="00BA6D3F"/>
    <w:rsid w:val="00BB79F0"/>
    <w:rsid w:val="00BC0FAB"/>
    <w:rsid w:val="00BD25EA"/>
    <w:rsid w:val="00BD6625"/>
    <w:rsid w:val="00C04651"/>
    <w:rsid w:val="00C1368B"/>
    <w:rsid w:val="00C2090B"/>
    <w:rsid w:val="00C2137C"/>
    <w:rsid w:val="00C32157"/>
    <w:rsid w:val="00C40674"/>
    <w:rsid w:val="00C43277"/>
    <w:rsid w:val="00C44A7F"/>
    <w:rsid w:val="00C548CE"/>
    <w:rsid w:val="00C615DD"/>
    <w:rsid w:val="00C74122"/>
    <w:rsid w:val="00C807C6"/>
    <w:rsid w:val="00CD7462"/>
    <w:rsid w:val="00CE3954"/>
    <w:rsid w:val="00CE55F3"/>
    <w:rsid w:val="00CF54B9"/>
    <w:rsid w:val="00D03523"/>
    <w:rsid w:val="00D059FF"/>
    <w:rsid w:val="00D061EC"/>
    <w:rsid w:val="00D250D3"/>
    <w:rsid w:val="00D45264"/>
    <w:rsid w:val="00D51DE8"/>
    <w:rsid w:val="00D637E8"/>
    <w:rsid w:val="00D65459"/>
    <w:rsid w:val="00D7342B"/>
    <w:rsid w:val="00D809C8"/>
    <w:rsid w:val="00D8127D"/>
    <w:rsid w:val="00D87765"/>
    <w:rsid w:val="00D90080"/>
    <w:rsid w:val="00D92690"/>
    <w:rsid w:val="00D93F4F"/>
    <w:rsid w:val="00DA536B"/>
    <w:rsid w:val="00DA652E"/>
    <w:rsid w:val="00DC3349"/>
    <w:rsid w:val="00DC43ED"/>
    <w:rsid w:val="00DC70AE"/>
    <w:rsid w:val="00DC7588"/>
    <w:rsid w:val="00DD7213"/>
    <w:rsid w:val="00DE1576"/>
    <w:rsid w:val="00DE2032"/>
    <w:rsid w:val="00E05A9D"/>
    <w:rsid w:val="00E108B1"/>
    <w:rsid w:val="00E20C9A"/>
    <w:rsid w:val="00E26FFF"/>
    <w:rsid w:val="00E30BBA"/>
    <w:rsid w:val="00E34A52"/>
    <w:rsid w:val="00E35E47"/>
    <w:rsid w:val="00E54995"/>
    <w:rsid w:val="00E62860"/>
    <w:rsid w:val="00E667B5"/>
    <w:rsid w:val="00E7268E"/>
    <w:rsid w:val="00E72942"/>
    <w:rsid w:val="00E7559C"/>
    <w:rsid w:val="00E80326"/>
    <w:rsid w:val="00E85BD5"/>
    <w:rsid w:val="00E91FCB"/>
    <w:rsid w:val="00EA1D32"/>
    <w:rsid w:val="00EA4AE8"/>
    <w:rsid w:val="00EA79AE"/>
    <w:rsid w:val="00EA7BDF"/>
    <w:rsid w:val="00EB1A66"/>
    <w:rsid w:val="00EB50EB"/>
    <w:rsid w:val="00ED49D3"/>
    <w:rsid w:val="00EE394D"/>
    <w:rsid w:val="00EF6CC1"/>
    <w:rsid w:val="00F03A6E"/>
    <w:rsid w:val="00F1357B"/>
    <w:rsid w:val="00F332C7"/>
    <w:rsid w:val="00F56795"/>
    <w:rsid w:val="00F83E41"/>
    <w:rsid w:val="00F92015"/>
    <w:rsid w:val="00F952D8"/>
    <w:rsid w:val="00F96421"/>
    <w:rsid w:val="00FA71E8"/>
    <w:rsid w:val="00FB2A2B"/>
    <w:rsid w:val="00FD1395"/>
    <w:rsid w:val="00FD20CD"/>
    <w:rsid w:val="00FD4A4E"/>
    <w:rsid w:val="00FE054A"/>
    <w:rsid w:val="00FF43C3"/>
    <w:rsid w:val="00FF4A82"/>
    <w:rsid w:val="00FF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D6CF7D"/>
  <w15:docId w15:val="{830310AC-AFC1-4833-A01F-DC1C2B50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1F0"/>
    <w:rPr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51F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1D51F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51F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51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51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51F0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51F0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51F0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5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42297E"/>
    <w:pPr>
      <w:ind w:right="-154"/>
    </w:pPr>
    <w:rPr>
      <w:rFonts w:ascii="Arial" w:hAnsi="Arial" w:cs="Arial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1D51F0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1D51F0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51F0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1D51F0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51F0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51F0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51F0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51F0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51F0"/>
    <w:rPr>
      <w:rFonts w:ascii="Cambria" w:eastAsia="Times New Roman" w:hAnsi="Cambria"/>
    </w:rPr>
  </w:style>
  <w:style w:type="paragraph" w:styleId="Title">
    <w:name w:val="Title"/>
    <w:basedOn w:val="Normal"/>
    <w:next w:val="Normal"/>
    <w:link w:val="TitleChar"/>
    <w:uiPriority w:val="10"/>
    <w:qFormat/>
    <w:rsid w:val="001D51F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1D51F0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51F0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uiPriority w:val="11"/>
    <w:rsid w:val="001D51F0"/>
    <w:rPr>
      <w:rFonts w:ascii="Cambria" w:eastAsia="Times New Roman" w:hAnsi="Cambria"/>
      <w:sz w:val="24"/>
      <w:szCs w:val="24"/>
    </w:rPr>
  </w:style>
  <w:style w:type="character" w:styleId="Strong">
    <w:name w:val="Strong"/>
    <w:basedOn w:val="DefaultParagraphFont"/>
    <w:uiPriority w:val="22"/>
    <w:qFormat/>
    <w:rsid w:val="001D51F0"/>
    <w:rPr>
      <w:b/>
      <w:bCs/>
    </w:rPr>
  </w:style>
  <w:style w:type="character" w:styleId="Emphasis">
    <w:name w:val="Emphasis"/>
    <w:basedOn w:val="DefaultParagraphFont"/>
    <w:uiPriority w:val="20"/>
    <w:qFormat/>
    <w:rsid w:val="001D51F0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1D51F0"/>
    <w:rPr>
      <w:szCs w:val="32"/>
    </w:rPr>
  </w:style>
  <w:style w:type="paragraph" w:styleId="ListParagraph">
    <w:name w:val="List Paragraph"/>
    <w:basedOn w:val="Normal"/>
    <w:uiPriority w:val="34"/>
    <w:qFormat/>
    <w:rsid w:val="001D51F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D51F0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1D51F0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51F0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51F0"/>
    <w:rPr>
      <w:b/>
      <w:i/>
      <w:sz w:val="24"/>
    </w:rPr>
  </w:style>
  <w:style w:type="character" w:styleId="SubtleEmphasis">
    <w:name w:val="Subtle Emphasis"/>
    <w:uiPriority w:val="19"/>
    <w:qFormat/>
    <w:rsid w:val="001D51F0"/>
    <w:rPr>
      <w:i/>
      <w:color w:val="5A5A5A"/>
    </w:rPr>
  </w:style>
  <w:style w:type="character" w:styleId="IntenseEmphasis">
    <w:name w:val="Intense Emphasis"/>
    <w:basedOn w:val="DefaultParagraphFont"/>
    <w:uiPriority w:val="21"/>
    <w:qFormat/>
    <w:rsid w:val="001D51F0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1D51F0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1D51F0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1D51F0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D51F0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75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588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26FF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6FFF"/>
    <w:rPr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26FF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6FFF"/>
    <w:rPr>
      <w:sz w:val="24"/>
      <w:szCs w:val="24"/>
      <w:lang w:bidi="en-US"/>
    </w:rPr>
  </w:style>
  <w:style w:type="character" w:styleId="Hyperlink">
    <w:name w:val="Hyperlink"/>
    <w:basedOn w:val="DefaultParagraphFont"/>
    <w:uiPriority w:val="99"/>
    <w:unhideWhenUsed/>
    <w:rsid w:val="006F762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76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0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tine\AppData\Local\Microsoft\Windows\INetCache\Content.Outlook\16FIYC0Z\Draft%20outcome%20letter%20over%204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857E5-0025-4113-8C6E-3F144D601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Draft outcome letter over 4k</Template>
  <TotalTime>0</TotalTime>
  <Pages>2</Pages>
  <Words>463</Words>
  <Characters>2383</Characters>
  <Application>Microsoft Office Word</Application>
  <DocSecurity>0</DocSecurity>
  <Lines>71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KILBRAUR WIND FARM COMMUNITY BENEFIT TRUST</vt:lpstr>
    </vt:vector>
  </TitlesOfParts>
  <Company> </Company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KILBRAUR WIND FARM COMMUNITY BENEFIT TRUST</dc:title>
  <dc:subject/>
  <dc:creator>Christine</dc:creator>
  <cp:keywords/>
  <dc:description/>
  <cp:lastModifiedBy>Christine Ross</cp:lastModifiedBy>
  <cp:revision>66</cp:revision>
  <cp:lastPrinted>2026-01-12T10:28:00Z</cp:lastPrinted>
  <dcterms:created xsi:type="dcterms:W3CDTF">2026-01-03T22:30:00Z</dcterms:created>
  <dcterms:modified xsi:type="dcterms:W3CDTF">2026-02-17T21:19:00Z</dcterms:modified>
</cp:coreProperties>
</file>